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3B3EAF" w14:textId="48237695" w:rsidR="00BF639A" w:rsidRDefault="003E3562" w:rsidP="003E3562">
      <w:pPr>
        <w:jc w:val="center"/>
        <w:rPr>
          <w:b/>
          <w:bCs/>
          <w:u w:val="single"/>
        </w:rPr>
      </w:pPr>
      <w:r w:rsidRPr="003E3562">
        <w:rPr>
          <w:b/>
          <w:bCs/>
          <w:u w:val="single"/>
        </w:rPr>
        <w:t>INSCRIPCIONES CAMPEONATO DE MADRID PARKINSON</w:t>
      </w:r>
      <w:r w:rsidR="00CA3694">
        <w:rPr>
          <w:b/>
          <w:bCs/>
          <w:u w:val="single"/>
        </w:rPr>
        <w:t xml:space="preserve"> TEMPORADA 2025/26</w:t>
      </w:r>
    </w:p>
    <w:p w14:paraId="4B18C2F8" w14:textId="77777777" w:rsidR="003E3562" w:rsidRDefault="003E3562" w:rsidP="003E3562">
      <w:pPr>
        <w:jc w:val="center"/>
        <w:rPr>
          <w:b/>
          <w:bCs/>
          <w:u w:val="single"/>
        </w:rPr>
      </w:pPr>
    </w:p>
    <w:p w14:paraId="1F051397" w14:textId="67A81494" w:rsidR="003E3562" w:rsidRPr="003E3562" w:rsidRDefault="003E3562" w:rsidP="003E3562">
      <w:pPr>
        <w:rPr>
          <w:b/>
          <w:bCs/>
        </w:rPr>
      </w:pPr>
      <w:r w:rsidRPr="003E3562">
        <w:rPr>
          <w:b/>
          <w:bCs/>
          <w:sz w:val="16"/>
          <w:szCs w:val="16"/>
        </w:rPr>
        <w:t>Nº Licencia FMTM</w:t>
      </w:r>
      <w:r w:rsidRPr="003E3562">
        <w:rPr>
          <w:b/>
          <w:bCs/>
        </w:rPr>
        <w:tab/>
        <w:t xml:space="preserve">                              </w:t>
      </w:r>
      <w:r w:rsidRPr="003E3562">
        <w:rPr>
          <w:b/>
          <w:bCs/>
          <w:sz w:val="16"/>
          <w:szCs w:val="16"/>
        </w:rPr>
        <w:t>Nombre y Apellidos</w:t>
      </w:r>
      <w:r w:rsidRPr="003E3562">
        <w:rPr>
          <w:b/>
          <w:bCs/>
          <w:sz w:val="16"/>
          <w:szCs w:val="16"/>
        </w:rPr>
        <w:tab/>
      </w:r>
      <w:r w:rsidRPr="003E3562">
        <w:rPr>
          <w:b/>
          <w:bCs/>
          <w:sz w:val="16"/>
          <w:szCs w:val="16"/>
        </w:rPr>
        <w:tab/>
      </w:r>
      <w:r w:rsidRPr="003E3562">
        <w:rPr>
          <w:b/>
          <w:bCs/>
          <w:sz w:val="16"/>
          <w:szCs w:val="16"/>
        </w:rPr>
        <w:tab/>
      </w:r>
      <w:r w:rsidRPr="003E3562">
        <w:rPr>
          <w:b/>
          <w:bCs/>
          <w:sz w:val="16"/>
          <w:szCs w:val="16"/>
        </w:rPr>
        <w:tab/>
        <w:t xml:space="preserve">             Club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4820"/>
        <w:gridCol w:w="3679"/>
      </w:tblGrid>
      <w:tr w:rsidR="003E3562" w14:paraId="69AB31F9" w14:textId="77777777" w:rsidTr="003E3562">
        <w:tc>
          <w:tcPr>
            <w:tcW w:w="1129" w:type="dxa"/>
          </w:tcPr>
          <w:p w14:paraId="3F255F73" w14:textId="77777777" w:rsidR="003E3562" w:rsidRDefault="003E3562" w:rsidP="003E3562"/>
        </w:tc>
        <w:tc>
          <w:tcPr>
            <w:tcW w:w="4820" w:type="dxa"/>
          </w:tcPr>
          <w:p w14:paraId="17CB9AA4" w14:textId="77777777" w:rsidR="003E3562" w:rsidRDefault="003E3562" w:rsidP="003E3562"/>
        </w:tc>
        <w:tc>
          <w:tcPr>
            <w:tcW w:w="3679" w:type="dxa"/>
          </w:tcPr>
          <w:p w14:paraId="78F85393" w14:textId="77777777" w:rsidR="003E3562" w:rsidRDefault="003E3562" w:rsidP="003E3562"/>
        </w:tc>
      </w:tr>
      <w:tr w:rsidR="003E3562" w14:paraId="236EEC2D" w14:textId="77777777" w:rsidTr="003E3562">
        <w:tc>
          <w:tcPr>
            <w:tcW w:w="1129" w:type="dxa"/>
          </w:tcPr>
          <w:p w14:paraId="2869B0E3" w14:textId="77777777" w:rsidR="003E3562" w:rsidRDefault="003E3562" w:rsidP="003E3562"/>
        </w:tc>
        <w:tc>
          <w:tcPr>
            <w:tcW w:w="4820" w:type="dxa"/>
          </w:tcPr>
          <w:p w14:paraId="79B3C8D5" w14:textId="77777777" w:rsidR="003E3562" w:rsidRDefault="003E3562" w:rsidP="003E3562"/>
        </w:tc>
        <w:tc>
          <w:tcPr>
            <w:tcW w:w="3679" w:type="dxa"/>
          </w:tcPr>
          <w:p w14:paraId="012C8174" w14:textId="77777777" w:rsidR="003E3562" w:rsidRDefault="003E3562" w:rsidP="003E3562"/>
        </w:tc>
      </w:tr>
      <w:tr w:rsidR="003E3562" w14:paraId="3473F3F4" w14:textId="77777777" w:rsidTr="003E3562">
        <w:tc>
          <w:tcPr>
            <w:tcW w:w="1129" w:type="dxa"/>
          </w:tcPr>
          <w:p w14:paraId="097A67FC" w14:textId="77777777" w:rsidR="003E3562" w:rsidRDefault="003E3562" w:rsidP="003E3562"/>
        </w:tc>
        <w:tc>
          <w:tcPr>
            <w:tcW w:w="4820" w:type="dxa"/>
          </w:tcPr>
          <w:p w14:paraId="37F3D56F" w14:textId="77777777" w:rsidR="003E3562" w:rsidRDefault="003E3562" w:rsidP="003E3562"/>
        </w:tc>
        <w:tc>
          <w:tcPr>
            <w:tcW w:w="3679" w:type="dxa"/>
          </w:tcPr>
          <w:p w14:paraId="204FE795" w14:textId="77777777" w:rsidR="003E3562" w:rsidRDefault="003E3562" w:rsidP="003E3562"/>
        </w:tc>
      </w:tr>
      <w:tr w:rsidR="003E3562" w14:paraId="56EB11BC" w14:textId="77777777" w:rsidTr="003E3562">
        <w:tc>
          <w:tcPr>
            <w:tcW w:w="1129" w:type="dxa"/>
          </w:tcPr>
          <w:p w14:paraId="39C8E0E2" w14:textId="77777777" w:rsidR="003E3562" w:rsidRDefault="003E3562" w:rsidP="003E3562"/>
        </w:tc>
        <w:tc>
          <w:tcPr>
            <w:tcW w:w="4820" w:type="dxa"/>
          </w:tcPr>
          <w:p w14:paraId="6A6816D0" w14:textId="77777777" w:rsidR="003E3562" w:rsidRDefault="003E3562" w:rsidP="003E3562"/>
        </w:tc>
        <w:tc>
          <w:tcPr>
            <w:tcW w:w="3679" w:type="dxa"/>
          </w:tcPr>
          <w:p w14:paraId="36402C2A" w14:textId="77777777" w:rsidR="003E3562" w:rsidRDefault="003E3562" w:rsidP="003E3562"/>
        </w:tc>
      </w:tr>
      <w:tr w:rsidR="003E3562" w14:paraId="7C632238" w14:textId="77777777" w:rsidTr="003E3562">
        <w:tc>
          <w:tcPr>
            <w:tcW w:w="1129" w:type="dxa"/>
          </w:tcPr>
          <w:p w14:paraId="696EEC76" w14:textId="77777777" w:rsidR="003E3562" w:rsidRDefault="003E3562" w:rsidP="003E3562"/>
        </w:tc>
        <w:tc>
          <w:tcPr>
            <w:tcW w:w="4820" w:type="dxa"/>
          </w:tcPr>
          <w:p w14:paraId="5F726154" w14:textId="77777777" w:rsidR="003E3562" w:rsidRDefault="003E3562" w:rsidP="003E3562"/>
        </w:tc>
        <w:tc>
          <w:tcPr>
            <w:tcW w:w="3679" w:type="dxa"/>
          </w:tcPr>
          <w:p w14:paraId="420CB406" w14:textId="77777777" w:rsidR="003E3562" w:rsidRDefault="003E3562" w:rsidP="003E3562"/>
        </w:tc>
      </w:tr>
      <w:tr w:rsidR="003E3562" w14:paraId="71882AB9" w14:textId="77777777" w:rsidTr="003E3562">
        <w:tc>
          <w:tcPr>
            <w:tcW w:w="1129" w:type="dxa"/>
          </w:tcPr>
          <w:p w14:paraId="495B73B5" w14:textId="77777777" w:rsidR="003E3562" w:rsidRDefault="003E3562" w:rsidP="003E3562"/>
        </w:tc>
        <w:tc>
          <w:tcPr>
            <w:tcW w:w="4820" w:type="dxa"/>
          </w:tcPr>
          <w:p w14:paraId="5472CC95" w14:textId="77777777" w:rsidR="003E3562" w:rsidRDefault="003E3562" w:rsidP="003E3562"/>
        </w:tc>
        <w:tc>
          <w:tcPr>
            <w:tcW w:w="3679" w:type="dxa"/>
          </w:tcPr>
          <w:p w14:paraId="531F4433" w14:textId="77777777" w:rsidR="003E3562" w:rsidRDefault="003E3562" w:rsidP="003E3562"/>
        </w:tc>
      </w:tr>
      <w:tr w:rsidR="003E3562" w14:paraId="259F793E" w14:textId="77777777" w:rsidTr="003E3562">
        <w:tc>
          <w:tcPr>
            <w:tcW w:w="1129" w:type="dxa"/>
          </w:tcPr>
          <w:p w14:paraId="43736FCE" w14:textId="77777777" w:rsidR="003E3562" w:rsidRDefault="003E3562" w:rsidP="003E3562"/>
        </w:tc>
        <w:tc>
          <w:tcPr>
            <w:tcW w:w="4820" w:type="dxa"/>
          </w:tcPr>
          <w:p w14:paraId="3E950113" w14:textId="77777777" w:rsidR="003E3562" w:rsidRDefault="003E3562" w:rsidP="003E3562"/>
        </w:tc>
        <w:tc>
          <w:tcPr>
            <w:tcW w:w="3679" w:type="dxa"/>
          </w:tcPr>
          <w:p w14:paraId="7556FFC7" w14:textId="77777777" w:rsidR="003E3562" w:rsidRDefault="003E3562" w:rsidP="003E3562"/>
        </w:tc>
      </w:tr>
      <w:tr w:rsidR="003E3562" w14:paraId="5FEB8822" w14:textId="77777777" w:rsidTr="003E3562">
        <w:tc>
          <w:tcPr>
            <w:tcW w:w="1129" w:type="dxa"/>
          </w:tcPr>
          <w:p w14:paraId="25DFB509" w14:textId="77777777" w:rsidR="003E3562" w:rsidRDefault="003E3562" w:rsidP="003E3562"/>
        </w:tc>
        <w:tc>
          <w:tcPr>
            <w:tcW w:w="4820" w:type="dxa"/>
          </w:tcPr>
          <w:p w14:paraId="1230E846" w14:textId="77777777" w:rsidR="003E3562" w:rsidRDefault="003E3562" w:rsidP="003E3562"/>
        </w:tc>
        <w:tc>
          <w:tcPr>
            <w:tcW w:w="3679" w:type="dxa"/>
          </w:tcPr>
          <w:p w14:paraId="794B7C46" w14:textId="77777777" w:rsidR="003E3562" w:rsidRDefault="003E3562" w:rsidP="003E3562"/>
        </w:tc>
      </w:tr>
      <w:tr w:rsidR="003E3562" w14:paraId="4896B363" w14:textId="77777777" w:rsidTr="003E3562">
        <w:tc>
          <w:tcPr>
            <w:tcW w:w="1129" w:type="dxa"/>
          </w:tcPr>
          <w:p w14:paraId="67FB56C7" w14:textId="77777777" w:rsidR="003E3562" w:rsidRDefault="003E3562" w:rsidP="003E3562"/>
        </w:tc>
        <w:tc>
          <w:tcPr>
            <w:tcW w:w="4820" w:type="dxa"/>
          </w:tcPr>
          <w:p w14:paraId="303CF539" w14:textId="77777777" w:rsidR="003E3562" w:rsidRDefault="003E3562" w:rsidP="003E3562"/>
        </w:tc>
        <w:tc>
          <w:tcPr>
            <w:tcW w:w="3679" w:type="dxa"/>
          </w:tcPr>
          <w:p w14:paraId="2D9858E2" w14:textId="77777777" w:rsidR="003E3562" w:rsidRDefault="003E3562" w:rsidP="003E3562"/>
        </w:tc>
      </w:tr>
      <w:tr w:rsidR="003E3562" w14:paraId="5CE90DA4" w14:textId="77777777" w:rsidTr="003E3562">
        <w:tc>
          <w:tcPr>
            <w:tcW w:w="1129" w:type="dxa"/>
          </w:tcPr>
          <w:p w14:paraId="43AA9C6D" w14:textId="77777777" w:rsidR="003E3562" w:rsidRDefault="003E3562" w:rsidP="003E3562"/>
        </w:tc>
        <w:tc>
          <w:tcPr>
            <w:tcW w:w="4820" w:type="dxa"/>
          </w:tcPr>
          <w:p w14:paraId="033FD8D1" w14:textId="77777777" w:rsidR="003E3562" w:rsidRDefault="003E3562" w:rsidP="003E3562"/>
        </w:tc>
        <w:tc>
          <w:tcPr>
            <w:tcW w:w="3679" w:type="dxa"/>
          </w:tcPr>
          <w:p w14:paraId="436D8DE3" w14:textId="77777777" w:rsidR="003E3562" w:rsidRDefault="003E3562" w:rsidP="003E3562"/>
        </w:tc>
      </w:tr>
      <w:tr w:rsidR="003E3562" w14:paraId="59DD4C83" w14:textId="77777777" w:rsidTr="003E3562">
        <w:tc>
          <w:tcPr>
            <w:tcW w:w="1129" w:type="dxa"/>
          </w:tcPr>
          <w:p w14:paraId="413B3EE6" w14:textId="77777777" w:rsidR="003E3562" w:rsidRDefault="003E3562" w:rsidP="003E3562"/>
        </w:tc>
        <w:tc>
          <w:tcPr>
            <w:tcW w:w="4820" w:type="dxa"/>
          </w:tcPr>
          <w:p w14:paraId="18E8C976" w14:textId="77777777" w:rsidR="003E3562" w:rsidRDefault="003E3562" w:rsidP="003E3562"/>
        </w:tc>
        <w:tc>
          <w:tcPr>
            <w:tcW w:w="3679" w:type="dxa"/>
          </w:tcPr>
          <w:p w14:paraId="3585676B" w14:textId="77777777" w:rsidR="003E3562" w:rsidRDefault="003E3562" w:rsidP="003E3562"/>
        </w:tc>
      </w:tr>
      <w:tr w:rsidR="003E3562" w14:paraId="5417E891" w14:textId="77777777" w:rsidTr="003E3562">
        <w:tc>
          <w:tcPr>
            <w:tcW w:w="1129" w:type="dxa"/>
          </w:tcPr>
          <w:p w14:paraId="3FF78461" w14:textId="77777777" w:rsidR="003E3562" w:rsidRDefault="003E3562" w:rsidP="003E3562"/>
        </w:tc>
        <w:tc>
          <w:tcPr>
            <w:tcW w:w="4820" w:type="dxa"/>
          </w:tcPr>
          <w:p w14:paraId="159E5FFF" w14:textId="77777777" w:rsidR="003E3562" w:rsidRDefault="003E3562" w:rsidP="003E3562"/>
        </w:tc>
        <w:tc>
          <w:tcPr>
            <w:tcW w:w="3679" w:type="dxa"/>
          </w:tcPr>
          <w:p w14:paraId="77D57C8B" w14:textId="77777777" w:rsidR="003E3562" w:rsidRDefault="003E3562" w:rsidP="003E3562"/>
        </w:tc>
      </w:tr>
      <w:tr w:rsidR="003E3562" w14:paraId="6C2AC603" w14:textId="77777777" w:rsidTr="003E3562">
        <w:tc>
          <w:tcPr>
            <w:tcW w:w="1129" w:type="dxa"/>
          </w:tcPr>
          <w:p w14:paraId="53131B94" w14:textId="77777777" w:rsidR="003E3562" w:rsidRDefault="003E3562" w:rsidP="003E3562"/>
        </w:tc>
        <w:tc>
          <w:tcPr>
            <w:tcW w:w="4820" w:type="dxa"/>
          </w:tcPr>
          <w:p w14:paraId="1F15DFE6" w14:textId="77777777" w:rsidR="003E3562" w:rsidRDefault="003E3562" w:rsidP="003E3562"/>
        </w:tc>
        <w:tc>
          <w:tcPr>
            <w:tcW w:w="3679" w:type="dxa"/>
          </w:tcPr>
          <w:p w14:paraId="253B39F2" w14:textId="77777777" w:rsidR="003E3562" w:rsidRDefault="003E3562" w:rsidP="003E3562"/>
        </w:tc>
      </w:tr>
      <w:tr w:rsidR="003E3562" w14:paraId="4FDA9B33" w14:textId="77777777" w:rsidTr="003E3562">
        <w:tc>
          <w:tcPr>
            <w:tcW w:w="1129" w:type="dxa"/>
          </w:tcPr>
          <w:p w14:paraId="13E7008A" w14:textId="77777777" w:rsidR="003E3562" w:rsidRDefault="003E3562" w:rsidP="003E3562"/>
        </w:tc>
        <w:tc>
          <w:tcPr>
            <w:tcW w:w="4820" w:type="dxa"/>
          </w:tcPr>
          <w:p w14:paraId="200C5FAA" w14:textId="77777777" w:rsidR="003E3562" w:rsidRDefault="003E3562" w:rsidP="003E3562"/>
        </w:tc>
        <w:tc>
          <w:tcPr>
            <w:tcW w:w="3679" w:type="dxa"/>
          </w:tcPr>
          <w:p w14:paraId="15BEB2B6" w14:textId="77777777" w:rsidR="003E3562" w:rsidRDefault="003E3562" w:rsidP="003E3562"/>
        </w:tc>
      </w:tr>
      <w:tr w:rsidR="003E3562" w14:paraId="2C7FD990" w14:textId="77777777" w:rsidTr="003E3562">
        <w:tc>
          <w:tcPr>
            <w:tcW w:w="1129" w:type="dxa"/>
          </w:tcPr>
          <w:p w14:paraId="6247CC76" w14:textId="77777777" w:rsidR="003E3562" w:rsidRDefault="003E3562" w:rsidP="003E3562"/>
        </w:tc>
        <w:tc>
          <w:tcPr>
            <w:tcW w:w="4820" w:type="dxa"/>
          </w:tcPr>
          <w:p w14:paraId="777BC333" w14:textId="77777777" w:rsidR="003E3562" w:rsidRDefault="003E3562" w:rsidP="003E3562"/>
        </w:tc>
        <w:tc>
          <w:tcPr>
            <w:tcW w:w="3679" w:type="dxa"/>
          </w:tcPr>
          <w:p w14:paraId="61FC70CA" w14:textId="77777777" w:rsidR="003E3562" w:rsidRDefault="003E3562" w:rsidP="003E3562"/>
        </w:tc>
      </w:tr>
      <w:tr w:rsidR="003E3562" w14:paraId="2551FB79" w14:textId="77777777" w:rsidTr="003E3562">
        <w:tc>
          <w:tcPr>
            <w:tcW w:w="1129" w:type="dxa"/>
          </w:tcPr>
          <w:p w14:paraId="4F608427" w14:textId="77777777" w:rsidR="003E3562" w:rsidRDefault="003E3562" w:rsidP="003E3562"/>
        </w:tc>
        <w:tc>
          <w:tcPr>
            <w:tcW w:w="4820" w:type="dxa"/>
          </w:tcPr>
          <w:p w14:paraId="44BAB9DD" w14:textId="77777777" w:rsidR="003E3562" w:rsidRDefault="003E3562" w:rsidP="003E3562"/>
        </w:tc>
        <w:tc>
          <w:tcPr>
            <w:tcW w:w="3679" w:type="dxa"/>
          </w:tcPr>
          <w:p w14:paraId="4A792A20" w14:textId="77777777" w:rsidR="003E3562" w:rsidRDefault="003E3562" w:rsidP="003E3562"/>
        </w:tc>
      </w:tr>
      <w:tr w:rsidR="003E3562" w14:paraId="43EF3DA3" w14:textId="77777777" w:rsidTr="003E3562">
        <w:tc>
          <w:tcPr>
            <w:tcW w:w="1129" w:type="dxa"/>
          </w:tcPr>
          <w:p w14:paraId="4873C75F" w14:textId="77777777" w:rsidR="003E3562" w:rsidRDefault="003E3562" w:rsidP="003E3562"/>
        </w:tc>
        <w:tc>
          <w:tcPr>
            <w:tcW w:w="4820" w:type="dxa"/>
          </w:tcPr>
          <w:p w14:paraId="1CB46A32" w14:textId="77777777" w:rsidR="003E3562" w:rsidRDefault="003E3562" w:rsidP="003E3562"/>
        </w:tc>
        <w:tc>
          <w:tcPr>
            <w:tcW w:w="3679" w:type="dxa"/>
          </w:tcPr>
          <w:p w14:paraId="505ABC1B" w14:textId="77777777" w:rsidR="003E3562" w:rsidRDefault="003E3562" w:rsidP="003E3562"/>
        </w:tc>
      </w:tr>
      <w:tr w:rsidR="003E3562" w14:paraId="0FAD8DB9" w14:textId="77777777" w:rsidTr="003E3562">
        <w:tc>
          <w:tcPr>
            <w:tcW w:w="1129" w:type="dxa"/>
          </w:tcPr>
          <w:p w14:paraId="0FDC3C44" w14:textId="77777777" w:rsidR="003E3562" w:rsidRDefault="003E3562" w:rsidP="003E3562"/>
        </w:tc>
        <w:tc>
          <w:tcPr>
            <w:tcW w:w="4820" w:type="dxa"/>
          </w:tcPr>
          <w:p w14:paraId="0F00A4B8" w14:textId="77777777" w:rsidR="003E3562" w:rsidRDefault="003E3562" w:rsidP="003E3562"/>
        </w:tc>
        <w:tc>
          <w:tcPr>
            <w:tcW w:w="3679" w:type="dxa"/>
          </w:tcPr>
          <w:p w14:paraId="26BBDA2C" w14:textId="77777777" w:rsidR="003E3562" w:rsidRDefault="003E3562" w:rsidP="003E3562"/>
        </w:tc>
      </w:tr>
      <w:tr w:rsidR="003E3562" w14:paraId="6E2C7665" w14:textId="77777777" w:rsidTr="003E3562">
        <w:tc>
          <w:tcPr>
            <w:tcW w:w="1129" w:type="dxa"/>
          </w:tcPr>
          <w:p w14:paraId="5288C51B" w14:textId="77777777" w:rsidR="003E3562" w:rsidRDefault="003E3562" w:rsidP="003E3562"/>
        </w:tc>
        <w:tc>
          <w:tcPr>
            <w:tcW w:w="4820" w:type="dxa"/>
          </w:tcPr>
          <w:p w14:paraId="63FE79F1" w14:textId="77777777" w:rsidR="003E3562" w:rsidRDefault="003E3562" w:rsidP="003E3562"/>
        </w:tc>
        <w:tc>
          <w:tcPr>
            <w:tcW w:w="3679" w:type="dxa"/>
          </w:tcPr>
          <w:p w14:paraId="34990A4A" w14:textId="77777777" w:rsidR="003E3562" w:rsidRDefault="003E3562" w:rsidP="003E3562"/>
        </w:tc>
      </w:tr>
      <w:tr w:rsidR="003E3562" w14:paraId="743F8277" w14:textId="77777777" w:rsidTr="003E3562">
        <w:tc>
          <w:tcPr>
            <w:tcW w:w="1129" w:type="dxa"/>
          </w:tcPr>
          <w:p w14:paraId="43E28541" w14:textId="77777777" w:rsidR="003E3562" w:rsidRDefault="003E3562" w:rsidP="003E3562"/>
        </w:tc>
        <w:tc>
          <w:tcPr>
            <w:tcW w:w="4820" w:type="dxa"/>
          </w:tcPr>
          <w:p w14:paraId="641EEA04" w14:textId="77777777" w:rsidR="003E3562" w:rsidRDefault="003E3562" w:rsidP="003E3562"/>
        </w:tc>
        <w:tc>
          <w:tcPr>
            <w:tcW w:w="3679" w:type="dxa"/>
          </w:tcPr>
          <w:p w14:paraId="11047D16" w14:textId="77777777" w:rsidR="003E3562" w:rsidRDefault="003E3562" w:rsidP="003E3562"/>
        </w:tc>
      </w:tr>
      <w:tr w:rsidR="003E3562" w14:paraId="6F0679F9" w14:textId="77777777" w:rsidTr="003E3562">
        <w:tc>
          <w:tcPr>
            <w:tcW w:w="1129" w:type="dxa"/>
          </w:tcPr>
          <w:p w14:paraId="006B379A" w14:textId="77777777" w:rsidR="003E3562" w:rsidRDefault="003E3562" w:rsidP="003E3562"/>
        </w:tc>
        <w:tc>
          <w:tcPr>
            <w:tcW w:w="4820" w:type="dxa"/>
          </w:tcPr>
          <w:p w14:paraId="2C40CCD6" w14:textId="77777777" w:rsidR="003E3562" w:rsidRDefault="003E3562" w:rsidP="003E3562"/>
        </w:tc>
        <w:tc>
          <w:tcPr>
            <w:tcW w:w="3679" w:type="dxa"/>
          </w:tcPr>
          <w:p w14:paraId="4CFF08EE" w14:textId="77777777" w:rsidR="003E3562" w:rsidRDefault="003E3562" w:rsidP="003E3562"/>
        </w:tc>
      </w:tr>
      <w:tr w:rsidR="003E3562" w14:paraId="0251BEEE" w14:textId="77777777" w:rsidTr="003E3562">
        <w:tc>
          <w:tcPr>
            <w:tcW w:w="1129" w:type="dxa"/>
          </w:tcPr>
          <w:p w14:paraId="16D5E916" w14:textId="77777777" w:rsidR="003E3562" w:rsidRDefault="003E3562" w:rsidP="003E3562"/>
        </w:tc>
        <w:tc>
          <w:tcPr>
            <w:tcW w:w="4820" w:type="dxa"/>
          </w:tcPr>
          <w:p w14:paraId="275BAB70" w14:textId="77777777" w:rsidR="003E3562" w:rsidRDefault="003E3562" w:rsidP="003E3562"/>
        </w:tc>
        <w:tc>
          <w:tcPr>
            <w:tcW w:w="3679" w:type="dxa"/>
          </w:tcPr>
          <w:p w14:paraId="02CCB53E" w14:textId="77777777" w:rsidR="003E3562" w:rsidRDefault="003E3562" w:rsidP="003E3562"/>
        </w:tc>
      </w:tr>
      <w:tr w:rsidR="003E3562" w14:paraId="0C7A7692" w14:textId="77777777" w:rsidTr="003E3562">
        <w:tc>
          <w:tcPr>
            <w:tcW w:w="1129" w:type="dxa"/>
          </w:tcPr>
          <w:p w14:paraId="79D62A22" w14:textId="77777777" w:rsidR="003E3562" w:rsidRDefault="003E3562" w:rsidP="003E3562"/>
        </w:tc>
        <w:tc>
          <w:tcPr>
            <w:tcW w:w="4820" w:type="dxa"/>
          </w:tcPr>
          <w:p w14:paraId="281B54F0" w14:textId="77777777" w:rsidR="003E3562" w:rsidRDefault="003E3562" w:rsidP="003E3562"/>
        </w:tc>
        <w:tc>
          <w:tcPr>
            <w:tcW w:w="3679" w:type="dxa"/>
          </w:tcPr>
          <w:p w14:paraId="3B9634F5" w14:textId="77777777" w:rsidR="003E3562" w:rsidRDefault="003E3562" w:rsidP="003E3562"/>
        </w:tc>
      </w:tr>
      <w:tr w:rsidR="003E3562" w14:paraId="4902A802" w14:textId="77777777" w:rsidTr="003E3562">
        <w:tc>
          <w:tcPr>
            <w:tcW w:w="1129" w:type="dxa"/>
          </w:tcPr>
          <w:p w14:paraId="74C3F487" w14:textId="77777777" w:rsidR="003E3562" w:rsidRDefault="003E3562" w:rsidP="003E3562"/>
        </w:tc>
        <w:tc>
          <w:tcPr>
            <w:tcW w:w="4820" w:type="dxa"/>
          </w:tcPr>
          <w:p w14:paraId="1C88C3F9" w14:textId="77777777" w:rsidR="003E3562" w:rsidRDefault="003E3562" w:rsidP="003E3562"/>
        </w:tc>
        <w:tc>
          <w:tcPr>
            <w:tcW w:w="3679" w:type="dxa"/>
          </w:tcPr>
          <w:p w14:paraId="45D2F4B5" w14:textId="77777777" w:rsidR="003E3562" w:rsidRDefault="003E3562" w:rsidP="003E3562"/>
        </w:tc>
      </w:tr>
      <w:tr w:rsidR="003E3562" w14:paraId="0B4BE731" w14:textId="77777777" w:rsidTr="003E3562">
        <w:tc>
          <w:tcPr>
            <w:tcW w:w="1129" w:type="dxa"/>
          </w:tcPr>
          <w:p w14:paraId="21341016" w14:textId="77777777" w:rsidR="003E3562" w:rsidRDefault="003E3562" w:rsidP="003E3562"/>
        </w:tc>
        <w:tc>
          <w:tcPr>
            <w:tcW w:w="4820" w:type="dxa"/>
          </w:tcPr>
          <w:p w14:paraId="6559CEB7" w14:textId="77777777" w:rsidR="003E3562" w:rsidRDefault="003E3562" w:rsidP="003E3562"/>
        </w:tc>
        <w:tc>
          <w:tcPr>
            <w:tcW w:w="3679" w:type="dxa"/>
          </w:tcPr>
          <w:p w14:paraId="415C418F" w14:textId="77777777" w:rsidR="003E3562" w:rsidRDefault="003E3562" w:rsidP="003E3562"/>
        </w:tc>
      </w:tr>
      <w:tr w:rsidR="003E3562" w14:paraId="5A5ABCE2" w14:textId="77777777" w:rsidTr="003E3562">
        <w:tc>
          <w:tcPr>
            <w:tcW w:w="1129" w:type="dxa"/>
          </w:tcPr>
          <w:p w14:paraId="24B5294B" w14:textId="77777777" w:rsidR="003E3562" w:rsidRDefault="003E3562" w:rsidP="003E3562"/>
        </w:tc>
        <w:tc>
          <w:tcPr>
            <w:tcW w:w="4820" w:type="dxa"/>
          </w:tcPr>
          <w:p w14:paraId="54FDE2E9" w14:textId="77777777" w:rsidR="003E3562" w:rsidRDefault="003E3562" w:rsidP="003E3562"/>
        </w:tc>
        <w:tc>
          <w:tcPr>
            <w:tcW w:w="3679" w:type="dxa"/>
          </w:tcPr>
          <w:p w14:paraId="2AF6D51E" w14:textId="77777777" w:rsidR="003E3562" w:rsidRDefault="003E3562" w:rsidP="003E3562"/>
        </w:tc>
      </w:tr>
      <w:tr w:rsidR="003E3562" w14:paraId="250B8593" w14:textId="77777777" w:rsidTr="003E3562">
        <w:tc>
          <w:tcPr>
            <w:tcW w:w="1129" w:type="dxa"/>
          </w:tcPr>
          <w:p w14:paraId="49A4527F" w14:textId="77777777" w:rsidR="003E3562" w:rsidRDefault="003E3562" w:rsidP="003E3562"/>
        </w:tc>
        <w:tc>
          <w:tcPr>
            <w:tcW w:w="4820" w:type="dxa"/>
          </w:tcPr>
          <w:p w14:paraId="3FFDAF20" w14:textId="77777777" w:rsidR="003E3562" w:rsidRDefault="003E3562" w:rsidP="003E3562"/>
        </w:tc>
        <w:tc>
          <w:tcPr>
            <w:tcW w:w="3679" w:type="dxa"/>
          </w:tcPr>
          <w:p w14:paraId="02342211" w14:textId="77777777" w:rsidR="003E3562" w:rsidRDefault="003E3562" w:rsidP="003E3562"/>
        </w:tc>
      </w:tr>
      <w:tr w:rsidR="003E3562" w14:paraId="4C53D631" w14:textId="77777777" w:rsidTr="003E3562">
        <w:tc>
          <w:tcPr>
            <w:tcW w:w="1129" w:type="dxa"/>
          </w:tcPr>
          <w:p w14:paraId="080E76A9" w14:textId="77777777" w:rsidR="003E3562" w:rsidRDefault="003E3562" w:rsidP="003E3562"/>
        </w:tc>
        <w:tc>
          <w:tcPr>
            <w:tcW w:w="4820" w:type="dxa"/>
          </w:tcPr>
          <w:p w14:paraId="2DEADBCE" w14:textId="77777777" w:rsidR="003E3562" w:rsidRDefault="003E3562" w:rsidP="003E3562"/>
        </w:tc>
        <w:tc>
          <w:tcPr>
            <w:tcW w:w="3679" w:type="dxa"/>
          </w:tcPr>
          <w:p w14:paraId="25FF4055" w14:textId="77777777" w:rsidR="003E3562" w:rsidRDefault="003E3562" w:rsidP="003E3562"/>
        </w:tc>
      </w:tr>
      <w:tr w:rsidR="003E3562" w14:paraId="45F2283E" w14:textId="77777777" w:rsidTr="003E3562">
        <w:tc>
          <w:tcPr>
            <w:tcW w:w="1129" w:type="dxa"/>
          </w:tcPr>
          <w:p w14:paraId="70C4BF68" w14:textId="77777777" w:rsidR="003E3562" w:rsidRDefault="003E3562" w:rsidP="003E3562"/>
        </w:tc>
        <w:tc>
          <w:tcPr>
            <w:tcW w:w="4820" w:type="dxa"/>
          </w:tcPr>
          <w:p w14:paraId="46EFE8E0" w14:textId="77777777" w:rsidR="003E3562" w:rsidRDefault="003E3562" w:rsidP="003E3562"/>
        </w:tc>
        <w:tc>
          <w:tcPr>
            <w:tcW w:w="3679" w:type="dxa"/>
          </w:tcPr>
          <w:p w14:paraId="7CC5A905" w14:textId="77777777" w:rsidR="003E3562" w:rsidRDefault="003E3562" w:rsidP="003E3562"/>
        </w:tc>
      </w:tr>
      <w:tr w:rsidR="003E3562" w14:paraId="3EC6FC8F" w14:textId="77777777" w:rsidTr="003E3562">
        <w:tc>
          <w:tcPr>
            <w:tcW w:w="1129" w:type="dxa"/>
          </w:tcPr>
          <w:p w14:paraId="66AC17CB" w14:textId="77777777" w:rsidR="003E3562" w:rsidRDefault="003E3562" w:rsidP="003E3562"/>
        </w:tc>
        <w:tc>
          <w:tcPr>
            <w:tcW w:w="4820" w:type="dxa"/>
          </w:tcPr>
          <w:p w14:paraId="7319A621" w14:textId="77777777" w:rsidR="003E3562" w:rsidRDefault="003E3562" w:rsidP="003E3562"/>
        </w:tc>
        <w:tc>
          <w:tcPr>
            <w:tcW w:w="3679" w:type="dxa"/>
          </w:tcPr>
          <w:p w14:paraId="3A072298" w14:textId="77777777" w:rsidR="003E3562" w:rsidRDefault="003E3562" w:rsidP="003E3562"/>
        </w:tc>
      </w:tr>
      <w:tr w:rsidR="003E3562" w14:paraId="3A16C078" w14:textId="77777777" w:rsidTr="003E3562">
        <w:tc>
          <w:tcPr>
            <w:tcW w:w="1129" w:type="dxa"/>
          </w:tcPr>
          <w:p w14:paraId="45BE0232" w14:textId="77777777" w:rsidR="003E3562" w:rsidRDefault="003E3562" w:rsidP="003E3562"/>
        </w:tc>
        <w:tc>
          <w:tcPr>
            <w:tcW w:w="4820" w:type="dxa"/>
          </w:tcPr>
          <w:p w14:paraId="256709EA" w14:textId="77777777" w:rsidR="003E3562" w:rsidRDefault="003E3562" w:rsidP="003E3562"/>
        </w:tc>
        <w:tc>
          <w:tcPr>
            <w:tcW w:w="3679" w:type="dxa"/>
          </w:tcPr>
          <w:p w14:paraId="7CF41000" w14:textId="77777777" w:rsidR="003E3562" w:rsidRDefault="003E3562" w:rsidP="003E3562"/>
        </w:tc>
      </w:tr>
    </w:tbl>
    <w:p w14:paraId="261FE84B" w14:textId="4A8A73E9" w:rsidR="003E3562" w:rsidRDefault="003E3562" w:rsidP="003E3562">
      <w:r>
        <w:t xml:space="preserve">El formulario de inscripción debe de enviarse antes del </w:t>
      </w:r>
      <w:r w:rsidR="00C02183">
        <w:t xml:space="preserve">martes </w:t>
      </w:r>
      <w:r>
        <w:t xml:space="preserve">día </w:t>
      </w:r>
      <w:r w:rsidR="00C02183">
        <w:t>03</w:t>
      </w:r>
      <w:r>
        <w:t>/0</w:t>
      </w:r>
      <w:r w:rsidR="00C02183">
        <w:t>3</w:t>
      </w:r>
      <w:r>
        <w:t>/202</w:t>
      </w:r>
      <w:r w:rsidR="00C02183">
        <w:t>6</w:t>
      </w:r>
      <w:r>
        <w:t xml:space="preserve"> 16:00 </w:t>
      </w:r>
      <w:r w:rsidR="00CA3694">
        <w:t>a cualquiera de los</w:t>
      </w:r>
      <w:r>
        <w:t xml:space="preserve"> correo</w:t>
      </w:r>
      <w:r w:rsidR="00CA3694">
        <w:t>s siguientes</w:t>
      </w:r>
      <w:r>
        <w:t>:</w:t>
      </w:r>
    </w:p>
    <w:p w14:paraId="7D1D5555" w14:textId="7387938A" w:rsidR="003E3562" w:rsidRPr="00C02183" w:rsidRDefault="003E3562" w:rsidP="003E3562">
      <w:pPr>
        <w:rPr>
          <w:b/>
          <w:bCs/>
          <w:lang w:val="pt-PT"/>
        </w:rPr>
      </w:pPr>
      <w:r w:rsidRPr="00C02183">
        <w:rPr>
          <w:b/>
          <w:bCs/>
          <w:lang w:val="pt-PT"/>
        </w:rPr>
        <w:t xml:space="preserve">direccion.competicion@fedmadtm.com </w:t>
      </w:r>
      <w:r w:rsidR="00C02183" w:rsidRPr="00C02183">
        <w:rPr>
          <w:b/>
          <w:bCs/>
          <w:lang w:val="pt-PT"/>
        </w:rPr>
        <w:t>o</w:t>
      </w:r>
      <w:r w:rsidR="00C02183">
        <w:rPr>
          <w:b/>
          <w:bCs/>
          <w:lang w:val="pt-PT"/>
        </w:rPr>
        <w:t xml:space="preserve"> secretaria</w:t>
      </w:r>
      <w:r w:rsidR="00CA3694">
        <w:rPr>
          <w:b/>
          <w:bCs/>
          <w:lang w:val="pt-PT"/>
        </w:rPr>
        <w:t>@fedmadtm.com</w:t>
      </w:r>
      <w:r w:rsidRPr="00C02183">
        <w:rPr>
          <w:b/>
          <w:bCs/>
          <w:lang w:val="pt-PT"/>
        </w:rPr>
        <w:tab/>
      </w:r>
    </w:p>
    <w:sectPr w:rsidR="003E3562" w:rsidRPr="00C02183" w:rsidSect="001C660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268" w:right="1134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551F0C" w14:textId="77777777" w:rsidR="00067126" w:rsidRDefault="00067126" w:rsidP="001C660F">
      <w:pPr>
        <w:spacing w:after="0" w:line="240" w:lineRule="auto"/>
      </w:pPr>
      <w:r>
        <w:separator/>
      </w:r>
    </w:p>
  </w:endnote>
  <w:endnote w:type="continuationSeparator" w:id="0">
    <w:p w14:paraId="6D9A8610" w14:textId="77777777" w:rsidR="00067126" w:rsidRDefault="00067126" w:rsidP="001C66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6BE014" w14:textId="77777777" w:rsidR="001C660F" w:rsidRDefault="001C660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DAA606" w14:textId="77777777" w:rsidR="001C660F" w:rsidRDefault="001C660F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4DD172" w14:textId="77777777" w:rsidR="001C660F" w:rsidRDefault="001C660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4FCCE2" w14:textId="77777777" w:rsidR="00067126" w:rsidRDefault="00067126" w:rsidP="001C660F">
      <w:pPr>
        <w:spacing w:after="0" w:line="240" w:lineRule="auto"/>
      </w:pPr>
      <w:r>
        <w:separator/>
      </w:r>
    </w:p>
  </w:footnote>
  <w:footnote w:type="continuationSeparator" w:id="0">
    <w:p w14:paraId="620AED21" w14:textId="77777777" w:rsidR="00067126" w:rsidRDefault="00067126" w:rsidP="001C66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3C07F6" w14:textId="77777777" w:rsidR="001C660F" w:rsidRDefault="00000000">
    <w:pPr>
      <w:pStyle w:val="Encabezado"/>
    </w:pPr>
    <w:r>
      <w:rPr>
        <w:noProof/>
      </w:rPr>
      <w:pict w14:anchorId="63D495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5367641" o:spid="_x0000_s1029" type="#_x0000_t75" style="position:absolute;margin-left:0;margin-top:0;width:558.55pt;height:791.35pt;z-index:-251657216;mso-position-horizontal:center;mso-position-horizontal-relative:margin;mso-position-vertical:center;mso-position-vertical-relative:margin" o:allowincell="f">
          <v:imagedata r:id="rId1" o:title="Imagen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91F1CF" w14:textId="77777777" w:rsidR="001C660F" w:rsidRDefault="00000000">
    <w:pPr>
      <w:pStyle w:val="Encabezado"/>
    </w:pPr>
    <w:r>
      <w:rPr>
        <w:noProof/>
      </w:rPr>
      <w:pict w14:anchorId="6D6543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5367642" o:spid="_x0000_s1030" type="#_x0000_t75" style="position:absolute;margin-left:0;margin-top:0;width:558.55pt;height:791.35pt;z-index:-251656192;mso-position-horizontal:center;mso-position-horizontal-relative:margin;mso-position-vertical:center;mso-position-vertical-relative:margin" o:allowincell="f">
          <v:imagedata r:id="rId1" o:title="Imagen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FA0E25" w14:textId="77777777" w:rsidR="001C660F" w:rsidRDefault="00000000">
    <w:pPr>
      <w:pStyle w:val="Encabezado"/>
    </w:pPr>
    <w:r>
      <w:rPr>
        <w:noProof/>
      </w:rPr>
      <w:pict w14:anchorId="60E79D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5367640" o:spid="_x0000_s1028" type="#_x0000_t75" style="position:absolute;margin-left:0;margin-top:0;width:558.55pt;height:791.35pt;z-index:-251658240;mso-position-horizontal:center;mso-position-horizontal-relative:margin;mso-position-vertical:center;mso-position-vertical-relative:margin" o:allowincell="f">
          <v:imagedata r:id="rId1" o:title="Imagen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3562"/>
    <w:rsid w:val="00067126"/>
    <w:rsid w:val="0016402A"/>
    <w:rsid w:val="001C660F"/>
    <w:rsid w:val="003E3562"/>
    <w:rsid w:val="00491D13"/>
    <w:rsid w:val="005702EF"/>
    <w:rsid w:val="007229DD"/>
    <w:rsid w:val="0079565C"/>
    <w:rsid w:val="008B4129"/>
    <w:rsid w:val="00A55226"/>
    <w:rsid w:val="00A610F0"/>
    <w:rsid w:val="00BF639A"/>
    <w:rsid w:val="00C02183"/>
    <w:rsid w:val="00CA3694"/>
    <w:rsid w:val="00D800FF"/>
    <w:rsid w:val="00FA563A"/>
    <w:rsid w:val="00FD6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AC3F4B"/>
  <w15:chartTrackingRefBased/>
  <w15:docId w15:val="{E8BB284A-EC55-48FB-8684-88E374724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C660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C660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C660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C660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C660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C660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C660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C660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C660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C660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C660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C660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C660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C660F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C660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C660F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C660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C660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1C660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C66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C660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C660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C660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C660F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1C660F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C660F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C660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C660F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1C660F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1C66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C660F"/>
  </w:style>
  <w:style w:type="paragraph" w:styleId="Piedepgina">
    <w:name w:val="footer"/>
    <w:basedOn w:val="Normal"/>
    <w:link w:val="PiedepginaCar"/>
    <w:uiPriority w:val="99"/>
    <w:unhideWhenUsed/>
    <w:rsid w:val="001C66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C660F"/>
  </w:style>
  <w:style w:type="table" w:styleId="Tablaconcuadrcula">
    <w:name w:val="Table Grid"/>
    <w:basedOn w:val="Tablanormal"/>
    <w:uiPriority w:val="39"/>
    <w:rsid w:val="003E35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3E3562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E35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mas\OneDrive%20-%20Tomas%20Ruiz%20Quesada\FEDMADTM\FMTM_Circulares\Plantilla%20Circulares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E949E2-CA6C-4852-97B8-3640E5FD7B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Circulares.dotx</Template>
  <TotalTime>8</TotalTime>
  <Pages>1</Pages>
  <Words>70</Words>
  <Characters>391</Characters>
  <Application>Microsoft Office Word</Application>
  <DocSecurity>0</DocSecurity>
  <Lines>3</Lines>
  <Paragraphs>1</Paragraphs>
  <ScaleCrop>false</ScaleCrop>
  <Company/>
  <LinksUpToDate>false</LinksUpToDate>
  <CharactersWithSpaces>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</dc:creator>
  <cp:keywords/>
  <dc:description/>
  <cp:lastModifiedBy>Tomás Ruiz Quesada</cp:lastModifiedBy>
  <cp:revision>3</cp:revision>
  <cp:lastPrinted>2024-07-09T11:32:00Z</cp:lastPrinted>
  <dcterms:created xsi:type="dcterms:W3CDTF">2025-01-08T11:44:00Z</dcterms:created>
  <dcterms:modified xsi:type="dcterms:W3CDTF">2026-01-20T08:35:00Z</dcterms:modified>
</cp:coreProperties>
</file>