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667921" w14:textId="35211C12" w:rsidR="00BF639A" w:rsidRDefault="00601875" w:rsidP="00601875">
      <w:pPr>
        <w:jc w:val="center"/>
        <w:rPr>
          <w:b/>
          <w:bCs/>
          <w:u w:val="single"/>
        </w:rPr>
      </w:pPr>
      <w:r w:rsidRPr="00601875">
        <w:rPr>
          <w:b/>
          <w:bCs/>
          <w:u w:val="single"/>
        </w:rPr>
        <w:t>FORMULARIO DE INSCRIPCION</w:t>
      </w:r>
    </w:p>
    <w:p w14:paraId="48BBCF5D" w14:textId="543829D9" w:rsidR="00601875" w:rsidRDefault="00601875" w:rsidP="00601875">
      <w:pPr>
        <w:jc w:val="center"/>
        <w:rPr>
          <w:b/>
          <w:bCs/>
          <w:sz w:val="20"/>
          <w:szCs w:val="20"/>
          <w:u w:val="single"/>
        </w:rPr>
      </w:pPr>
      <w:r>
        <w:rPr>
          <w:b/>
          <w:bCs/>
          <w:sz w:val="20"/>
          <w:szCs w:val="20"/>
          <w:u w:val="single"/>
        </w:rPr>
        <w:t>CAMPEONATO DE MADRID DE DOBLES MASCULINO, FEMENINO Y MIXTO POR EDADES</w:t>
      </w:r>
    </w:p>
    <w:p w14:paraId="65A21BC1" w14:textId="3C965CF7" w:rsidR="00601875" w:rsidRDefault="00601875" w:rsidP="00601875">
      <w:pPr>
        <w:jc w:val="center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>EL MOLAR (MADRID) DEL 20/12/20025 AL 21/12/2025</w:t>
      </w:r>
    </w:p>
    <w:p w14:paraId="1792DF8C" w14:textId="15EB9B11" w:rsidR="00601875" w:rsidRDefault="00601875" w:rsidP="00601875">
      <w:pPr>
        <w:rPr>
          <w:b/>
          <w:bCs/>
          <w:sz w:val="18"/>
          <w:szCs w:val="18"/>
        </w:rPr>
      </w:pPr>
    </w:p>
    <w:p w14:paraId="4890FCBE" w14:textId="0AA89F97" w:rsidR="00601875" w:rsidRDefault="00601875" w:rsidP="00601875">
      <w:pPr>
        <w:rPr>
          <w:b/>
          <w:bCs/>
          <w:sz w:val="18"/>
          <w:szCs w:val="18"/>
        </w:rPr>
      </w:pPr>
      <w:r>
        <w:rPr>
          <w:b/>
          <w:bCs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7DC3D82" wp14:editId="4A2781AF">
                <wp:simplePos x="0" y="0"/>
                <wp:positionH relativeFrom="column">
                  <wp:posOffset>2042160</wp:posOffset>
                </wp:positionH>
                <wp:positionV relativeFrom="paragraph">
                  <wp:posOffset>45085</wp:posOffset>
                </wp:positionV>
                <wp:extent cx="4267200" cy="428625"/>
                <wp:effectExtent l="0" t="0" r="19050" b="28575"/>
                <wp:wrapNone/>
                <wp:docPr id="1617477740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42862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F34B2" id="Rectángulo 1" o:spid="_x0000_s1026" style="position:absolute;margin-left:160.8pt;margin-top:3.55pt;width:336pt;height:33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" filled="f" strokecolor="#030e13 [484]" strokeweight="1pt"/>
            </w:pict>
          </mc:Fallback>
        </mc:AlternateContent>
      </w:r>
      <w:r>
        <w:rPr>
          <w:b/>
          <w:bCs/>
          <w:sz w:val="18"/>
          <w:szCs w:val="18"/>
        </w:rPr>
        <w:t>CLUB QUE REALIZA LA INSCRIPCION</w:t>
      </w:r>
    </w:p>
    <w:p w14:paraId="22F1CBC6" w14:textId="77777777" w:rsidR="00601875" w:rsidRDefault="00601875" w:rsidP="00601875">
      <w:pPr>
        <w:rPr>
          <w:b/>
          <w:bCs/>
          <w:sz w:val="18"/>
          <w:szCs w:val="18"/>
        </w:rPr>
      </w:pPr>
    </w:p>
    <w:p w14:paraId="30A7B006" w14:textId="77777777" w:rsidR="00601875" w:rsidRDefault="00601875" w:rsidP="00601875">
      <w:pPr>
        <w:rPr>
          <w:b/>
          <w:bCs/>
          <w:sz w:val="18"/>
          <w:szCs w:val="18"/>
        </w:rPr>
      </w:pPr>
    </w:p>
    <w:tbl>
      <w:tblPr>
        <w:tblStyle w:val="Tablaconcuadrcula"/>
        <w:tblW w:w="9918" w:type="dxa"/>
        <w:tblLook w:val="04A0" w:firstRow="1" w:lastRow="0" w:firstColumn="1" w:lastColumn="0" w:noHBand="0" w:noVBand="1"/>
      </w:tblPr>
      <w:tblGrid>
        <w:gridCol w:w="406"/>
        <w:gridCol w:w="898"/>
        <w:gridCol w:w="2880"/>
        <w:gridCol w:w="974"/>
        <w:gridCol w:w="2873"/>
        <w:gridCol w:w="964"/>
        <w:gridCol w:w="331"/>
        <w:gridCol w:w="292"/>
        <w:gridCol w:w="300"/>
      </w:tblGrid>
      <w:tr w:rsidR="00601875" w14:paraId="6C448CFA" w14:textId="77777777" w:rsidTr="00B05C61">
        <w:trPr>
          <w:trHeight w:val="170"/>
        </w:trPr>
        <w:tc>
          <w:tcPr>
            <w:tcW w:w="406" w:type="dxa"/>
            <w:vMerge w:val="restart"/>
          </w:tcPr>
          <w:p w14:paraId="074E4B71" w14:textId="597BB3FF" w:rsidR="00601875" w:rsidRPr="00601875" w:rsidRDefault="00601875" w:rsidP="00601875">
            <w:pPr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Nº</w:t>
            </w:r>
          </w:p>
        </w:tc>
        <w:tc>
          <w:tcPr>
            <w:tcW w:w="3778" w:type="dxa"/>
            <w:gridSpan w:val="2"/>
          </w:tcPr>
          <w:p w14:paraId="5BF9507F" w14:textId="7447156C" w:rsidR="00601875" w:rsidRPr="00601875" w:rsidRDefault="00601875" w:rsidP="00B05C61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JUGADOR 1</w:t>
            </w:r>
          </w:p>
        </w:tc>
        <w:tc>
          <w:tcPr>
            <w:tcW w:w="3847" w:type="dxa"/>
            <w:gridSpan w:val="2"/>
          </w:tcPr>
          <w:p w14:paraId="283932C7" w14:textId="60913EA8" w:rsidR="00601875" w:rsidRPr="00601875" w:rsidRDefault="00B05C61" w:rsidP="00B05C61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JUGADOR 2</w:t>
            </w:r>
          </w:p>
        </w:tc>
        <w:tc>
          <w:tcPr>
            <w:tcW w:w="1887" w:type="dxa"/>
            <w:gridSpan w:val="4"/>
          </w:tcPr>
          <w:p w14:paraId="027C0E7D" w14:textId="1438B98C" w:rsidR="00601875" w:rsidRPr="00601875" w:rsidRDefault="00B05C61" w:rsidP="00B05C61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PRUEBA</w:t>
            </w:r>
          </w:p>
        </w:tc>
      </w:tr>
      <w:tr w:rsidR="00B05C61" w14:paraId="71149EE2" w14:textId="77777777" w:rsidTr="00B05C61">
        <w:trPr>
          <w:trHeight w:val="170"/>
        </w:trPr>
        <w:tc>
          <w:tcPr>
            <w:tcW w:w="406" w:type="dxa"/>
            <w:vMerge/>
          </w:tcPr>
          <w:p w14:paraId="4C3B4C7E" w14:textId="77777777" w:rsidR="00B05C61" w:rsidRPr="00601875" w:rsidRDefault="00B05C61" w:rsidP="00B05C61">
            <w:pPr>
              <w:rPr>
                <w:b/>
                <w:bCs/>
                <w:sz w:val="16"/>
                <w:szCs w:val="16"/>
              </w:rPr>
            </w:pPr>
          </w:p>
        </w:tc>
        <w:tc>
          <w:tcPr>
            <w:tcW w:w="898" w:type="dxa"/>
          </w:tcPr>
          <w:p w14:paraId="19F2640E" w14:textId="650439F0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  <w:r w:rsidRPr="00B05C61">
              <w:rPr>
                <w:b/>
                <w:bCs/>
                <w:sz w:val="14"/>
                <w:szCs w:val="14"/>
              </w:rPr>
              <w:t>LIC.RFE</w:t>
            </w:r>
            <w:r>
              <w:rPr>
                <w:b/>
                <w:bCs/>
                <w:sz w:val="14"/>
                <w:szCs w:val="14"/>
              </w:rPr>
              <w:t>TM</w:t>
            </w:r>
          </w:p>
        </w:tc>
        <w:tc>
          <w:tcPr>
            <w:tcW w:w="2880" w:type="dxa"/>
          </w:tcPr>
          <w:p w14:paraId="02F51E3E" w14:textId="01DCE879" w:rsidR="00B05C61" w:rsidRPr="00B05C61" w:rsidRDefault="00B05C61" w:rsidP="00B05C61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NOMBRE</w:t>
            </w:r>
          </w:p>
        </w:tc>
        <w:tc>
          <w:tcPr>
            <w:tcW w:w="974" w:type="dxa"/>
          </w:tcPr>
          <w:p w14:paraId="1095E9FF" w14:textId="71C6BFF5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  <w:r w:rsidRPr="00B05C61">
              <w:rPr>
                <w:b/>
                <w:bCs/>
                <w:sz w:val="14"/>
                <w:szCs w:val="14"/>
              </w:rPr>
              <w:t>LIC.RFE</w:t>
            </w:r>
            <w:r>
              <w:rPr>
                <w:b/>
                <w:bCs/>
                <w:sz w:val="14"/>
                <w:szCs w:val="14"/>
              </w:rPr>
              <w:t>TM</w:t>
            </w:r>
          </w:p>
        </w:tc>
        <w:tc>
          <w:tcPr>
            <w:tcW w:w="2873" w:type="dxa"/>
          </w:tcPr>
          <w:p w14:paraId="623E9B54" w14:textId="70BEFB55" w:rsidR="00B05C61" w:rsidRPr="00B05C61" w:rsidRDefault="00B05C61" w:rsidP="00B05C61">
            <w:pPr>
              <w:jc w:val="center"/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NOMBRE</w:t>
            </w:r>
          </w:p>
        </w:tc>
        <w:tc>
          <w:tcPr>
            <w:tcW w:w="964" w:type="dxa"/>
          </w:tcPr>
          <w:p w14:paraId="16D9BF22" w14:textId="75B41767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CATEGORIA</w:t>
            </w:r>
          </w:p>
        </w:tc>
        <w:tc>
          <w:tcPr>
            <w:tcW w:w="331" w:type="dxa"/>
          </w:tcPr>
          <w:p w14:paraId="3A86381E" w14:textId="18F2CD52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M</w:t>
            </w:r>
          </w:p>
        </w:tc>
        <w:tc>
          <w:tcPr>
            <w:tcW w:w="292" w:type="dxa"/>
          </w:tcPr>
          <w:p w14:paraId="4A23BCA7" w14:textId="35BB82DB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F</w:t>
            </w:r>
          </w:p>
        </w:tc>
        <w:tc>
          <w:tcPr>
            <w:tcW w:w="300" w:type="dxa"/>
          </w:tcPr>
          <w:p w14:paraId="58091FC5" w14:textId="7597CAA5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  <w:r>
              <w:rPr>
                <w:b/>
                <w:bCs/>
                <w:sz w:val="14"/>
                <w:szCs w:val="14"/>
              </w:rPr>
              <w:t>X</w:t>
            </w:r>
          </w:p>
        </w:tc>
      </w:tr>
      <w:tr w:rsidR="00B05C61" w14:paraId="31528567" w14:textId="77777777" w:rsidTr="00B05C61">
        <w:trPr>
          <w:trHeight w:val="397"/>
        </w:trPr>
        <w:tc>
          <w:tcPr>
            <w:tcW w:w="406" w:type="dxa"/>
          </w:tcPr>
          <w:p w14:paraId="5301FA47" w14:textId="76A1334C" w:rsidR="00B05C61" w:rsidRPr="00601875" w:rsidRDefault="00B05C61" w:rsidP="00B05C61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898" w:type="dxa"/>
          </w:tcPr>
          <w:p w14:paraId="0DEB534F" w14:textId="77777777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80" w:type="dxa"/>
          </w:tcPr>
          <w:p w14:paraId="17E7A530" w14:textId="77777777" w:rsidR="00B05C61" w:rsidRDefault="00B05C61" w:rsidP="00B05C6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74" w:type="dxa"/>
          </w:tcPr>
          <w:p w14:paraId="2CB8F1B7" w14:textId="77777777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73" w:type="dxa"/>
          </w:tcPr>
          <w:p w14:paraId="4E1DB3B3" w14:textId="77777777" w:rsidR="00B05C61" w:rsidRDefault="00B05C61" w:rsidP="00B05C6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64" w:type="dxa"/>
          </w:tcPr>
          <w:p w14:paraId="6483B909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31" w:type="dxa"/>
          </w:tcPr>
          <w:p w14:paraId="2C5E7466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92" w:type="dxa"/>
          </w:tcPr>
          <w:p w14:paraId="3EA436A2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00" w:type="dxa"/>
          </w:tcPr>
          <w:p w14:paraId="3CD0CCED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</w:tr>
      <w:tr w:rsidR="00B05C61" w14:paraId="098E5682" w14:textId="77777777" w:rsidTr="00B05C61">
        <w:trPr>
          <w:trHeight w:val="397"/>
        </w:trPr>
        <w:tc>
          <w:tcPr>
            <w:tcW w:w="406" w:type="dxa"/>
          </w:tcPr>
          <w:p w14:paraId="45665037" w14:textId="67A96056" w:rsidR="00B05C61" w:rsidRPr="00601875" w:rsidRDefault="00B05C61" w:rsidP="00B05C61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898" w:type="dxa"/>
          </w:tcPr>
          <w:p w14:paraId="01201C96" w14:textId="77777777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80" w:type="dxa"/>
          </w:tcPr>
          <w:p w14:paraId="47F5485C" w14:textId="77777777" w:rsidR="00B05C61" w:rsidRDefault="00B05C61" w:rsidP="00B05C6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74" w:type="dxa"/>
          </w:tcPr>
          <w:p w14:paraId="27E5CF29" w14:textId="77777777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73" w:type="dxa"/>
          </w:tcPr>
          <w:p w14:paraId="36491FC0" w14:textId="77777777" w:rsidR="00B05C61" w:rsidRDefault="00B05C61" w:rsidP="00B05C6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64" w:type="dxa"/>
          </w:tcPr>
          <w:p w14:paraId="2E53EA02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31" w:type="dxa"/>
          </w:tcPr>
          <w:p w14:paraId="64451FB9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92" w:type="dxa"/>
          </w:tcPr>
          <w:p w14:paraId="4ADEE39C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00" w:type="dxa"/>
          </w:tcPr>
          <w:p w14:paraId="63CEA49F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</w:tr>
      <w:tr w:rsidR="00B05C61" w14:paraId="64AACD08" w14:textId="77777777" w:rsidTr="00B05C61">
        <w:trPr>
          <w:trHeight w:val="397"/>
        </w:trPr>
        <w:tc>
          <w:tcPr>
            <w:tcW w:w="406" w:type="dxa"/>
          </w:tcPr>
          <w:p w14:paraId="0DBC21E0" w14:textId="67E1BDF9" w:rsidR="00B05C61" w:rsidRPr="00601875" w:rsidRDefault="00B05C61" w:rsidP="00B05C61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898" w:type="dxa"/>
          </w:tcPr>
          <w:p w14:paraId="056C3784" w14:textId="77777777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80" w:type="dxa"/>
          </w:tcPr>
          <w:p w14:paraId="239A6BB7" w14:textId="77777777" w:rsidR="00B05C61" w:rsidRDefault="00B05C61" w:rsidP="00B05C6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74" w:type="dxa"/>
          </w:tcPr>
          <w:p w14:paraId="76231E20" w14:textId="77777777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73" w:type="dxa"/>
          </w:tcPr>
          <w:p w14:paraId="3C4798E0" w14:textId="77777777" w:rsidR="00B05C61" w:rsidRDefault="00B05C61" w:rsidP="00B05C6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64" w:type="dxa"/>
          </w:tcPr>
          <w:p w14:paraId="21C0AEE8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31" w:type="dxa"/>
          </w:tcPr>
          <w:p w14:paraId="7802B279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92" w:type="dxa"/>
          </w:tcPr>
          <w:p w14:paraId="1A85D501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00" w:type="dxa"/>
          </w:tcPr>
          <w:p w14:paraId="1B494362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</w:tr>
      <w:tr w:rsidR="00B05C61" w14:paraId="5508960C" w14:textId="77777777" w:rsidTr="00B05C61">
        <w:trPr>
          <w:trHeight w:val="397"/>
        </w:trPr>
        <w:tc>
          <w:tcPr>
            <w:tcW w:w="406" w:type="dxa"/>
          </w:tcPr>
          <w:p w14:paraId="292FF97C" w14:textId="5A41E787" w:rsidR="00B05C61" w:rsidRPr="00601875" w:rsidRDefault="00B05C61" w:rsidP="00B05C61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4</w:t>
            </w:r>
          </w:p>
        </w:tc>
        <w:tc>
          <w:tcPr>
            <w:tcW w:w="898" w:type="dxa"/>
          </w:tcPr>
          <w:p w14:paraId="3082E1B7" w14:textId="77777777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80" w:type="dxa"/>
          </w:tcPr>
          <w:p w14:paraId="2819F0E4" w14:textId="77777777" w:rsidR="00B05C61" w:rsidRDefault="00B05C61" w:rsidP="00B05C6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74" w:type="dxa"/>
          </w:tcPr>
          <w:p w14:paraId="063B1247" w14:textId="77777777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73" w:type="dxa"/>
          </w:tcPr>
          <w:p w14:paraId="2338F128" w14:textId="77777777" w:rsidR="00B05C61" w:rsidRDefault="00B05C61" w:rsidP="00B05C6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64" w:type="dxa"/>
          </w:tcPr>
          <w:p w14:paraId="5A884A52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31" w:type="dxa"/>
          </w:tcPr>
          <w:p w14:paraId="39980DDF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92" w:type="dxa"/>
          </w:tcPr>
          <w:p w14:paraId="1958F4F0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00" w:type="dxa"/>
          </w:tcPr>
          <w:p w14:paraId="04B95543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</w:tr>
      <w:tr w:rsidR="00B05C61" w14:paraId="54C49C73" w14:textId="77777777" w:rsidTr="00B05C61">
        <w:trPr>
          <w:trHeight w:val="397"/>
        </w:trPr>
        <w:tc>
          <w:tcPr>
            <w:tcW w:w="406" w:type="dxa"/>
          </w:tcPr>
          <w:p w14:paraId="4559A9A7" w14:textId="2D5BF95D" w:rsidR="00B05C61" w:rsidRPr="00601875" w:rsidRDefault="00B05C61" w:rsidP="00B05C61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5</w:t>
            </w:r>
          </w:p>
        </w:tc>
        <w:tc>
          <w:tcPr>
            <w:tcW w:w="898" w:type="dxa"/>
          </w:tcPr>
          <w:p w14:paraId="1BCE50E6" w14:textId="77777777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80" w:type="dxa"/>
          </w:tcPr>
          <w:p w14:paraId="55024A3D" w14:textId="77777777" w:rsidR="00B05C61" w:rsidRDefault="00B05C61" w:rsidP="00B05C6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74" w:type="dxa"/>
          </w:tcPr>
          <w:p w14:paraId="53E6F953" w14:textId="77777777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73" w:type="dxa"/>
          </w:tcPr>
          <w:p w14:paraId="5EF7C5F5" w14:textId="77777777" w:rsidR="00B05C61" w:rsidRDefault="00B05C61" w:rsidP="00B05C6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64" w:type="dxa"/>
          </w:tcPr>
          <w:p w14:paraId="62723BEB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31" w:type="dxa"/>
          </w:tcPr>
          <w:p w14:paraId="53718022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92" w:type="dxa"/>
          </w:tcPr>
          <w:p w14:paraId="444D896B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00" w:type="dxa"/>
          </w:tcPr>
          <w:p w14:paraId="6D9DAB61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</w:tr>
      <w:tr w:rsidR="00B05C61" w14:paraId="09D15EAC" w14:textId="77777777" w:rsidTr="00B05C61">
        <w:trPr>
          <w:trHeight w:val="397"/>
        </w:trPr>
        <w:tc>
          <w:tcPr>
            <w:tcW w:w="406" w:type="dxa"/>
          </w:tcPr>
          <w:p w14:paraId="3B0BCFC1" w14:textId="3C7A3E06" w:rsidR="00B05C61" w:rsidRPr="00601875" w:rsidRDefault="00B05C61" w:rsidP="00B05C61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6</w:t>
            </w:r>
          </w:p>
        </w:tc>
        <w:tc>
          <w:tcPr>
            <w:tcW w:w="898" w:type="dxa"/>
          </w:tcPr>
          <w:p w14:paraId="4F2DE4CC" w14:textId="77777777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80" w:type="dxa"/>
          </w:tcPr>
          <w:p w14:paraId="2EAF3D1A" w14:textId="77777777" w:rsidR="00B05C61" w:rsidRDefault="00B05C61" w:rsidP="00B05C6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74" w:type="dxa"/>
          </w:tcPr>
          <w:p w14:paraId="13C7E3DE" w14:textId="77777777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73" w:type="dxa"/>
          </w:tcPr>
          <w:p w14:paraId="767D71D2" w14:textId="77777777" w:rsidR="00B05C61" w:rsidRDefault="00B05C61" w:rsidP="00B05C6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64" w:type="dxa"/>
          </w:tcPr>
          <w:p w14:paraId="45846BA4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31" w:type="dxa"/>
          </w:tcPr>
          <w:p w14:paraId="04225137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92" w:type="dxa"/>
          </w:tcPr>
          <w:p w14:paraId="33926E44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00" w:type="dxa"/>
          </w:tcPr>
          <w:p w14:paraId="139D04E4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</w:tr>
      <w:tr w:rsidR="00B05C61" w14:paraId="291FE2FC" w14:textId="77777777" w:rsidTr="00B05C61">
        <w:trPr>
          <w:trHeight w:val="397"/>
        </w:trPr>
        <w:tc>
          <w:tcPr>
            <w:tcW w:w="406" w:type="dxa"/>
          </w:tcPr>
          <w:p w14:paraId="674CDEBB" w14:textId="38AA52D5" w:rsidR="00B05C61" w:rsidRPr="00601875" w:rsidRDefault="00B05C61" w:rsidP="00B05C61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7</w:t>
            </w:r>
          </w:p>
        </w:tc>
        <w:tc>
          <w:tcPr>
            <w:tcW w:w="898" w:type="dxa"/>
          </w:tcPr>
          <w:p w14:paraId="0B099C2E" w14:textId="77777777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80" w:type="dxa"/>
          </w:tcPr>
          <w:p w14:paraId="0AB95367" w14:textId="77777777" w:rsidR="00B05C61" w:rsidRDefault="00B05C61" w:rsidP="00B05C6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74" w:type="dxa"/>
          </w:tcPr>
          <w:p w14:paraId="02C13CDC" w14:textId="77777777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73" w:type="dxa"/>
          </w:tcPr>
          <w:p w14:paraId="4A487E5E" w14:textId="77777777" w:rsidR="00B05C61" w:rsidRDefault="00B05C61" w:rsidP="00B05C6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64" w:type="dxa"/>
          </w:tcPr>
          <w:p w14:paraId="5A24A9B3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31" w:type="dxa"/>
          </w:tcPr>
          <w:p w14:paraId="4B8F28CB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92" w:type="dxa"/>
          </w:tcPr>
          <w:p w14:paraId="4E1CDBBF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00" w:type="dxa"/>
          </w:tcPr>
          <w:p w14:paraId="44270CB9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</w:tr>
      <w:tr w:rsidR="00B05C61" w14:paraId="09D5F341" w14:textId="77777777" w:rsidTr="00B05C61">
        <w:trPr>
          <w:trHeight w:val="397"/>
        </w:trPr>
        <w:tc>
          <w:tcPr>
            <w:tcW w:w="406" w:type="dxa"/>
          </w:tcPr>
          <w:p w14:paraId="618E80EC" w14:textId="7938895F" w:rsidR="00B05C61" w:rsidRPr="00601875" w:rsidRDefault="00B05C61" w:rsidP="00B05C61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8</w:t>
            </w:r>
          </w:p>
        </w:tc>
        <w:tc>
          <w:tcPr>
            <w:tcW w:w="898" w:type="dxa"/>
          </w:tcPr>
          <w:p w14:paraId="32F4DB51" w14:textId="77777777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80" w:type="dxa"/>
          </w:tcPr>
          <w:p w14:paraId="768E7662" w14:textId="77777777" w:rsidR="00B05C61" w:rsidRDefault="00B05C61" w:rsidP="00B05C6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74" w:type="dxa"/>
          </w:tcPr>
          <w:p w14:paraId="52608423" w14:textId="77777777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73" w:type="dxa"/>
          </w:tcPr>
          <w:p w14:paraId="5BBA1A57" w14:textId="77777777" w:rsidR="00B05C61" w:rsidRDefault="00B05C61" w:rsidP="00B05C6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64" w:type="dxa"/>
          </w:tcPr>
          <w:p w14:paraId="0D915D77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31" w:type="dxa"/>
          </w:tcPr>
          <w:p w14:paraId="1CBB5A40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92" w:type="dxa"/>
          </w:tcPr>
          <w:p w14:paraId="5A820FAE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00" w:type="dxa"/>
          </w:tcPr>
          <w:p w14:paraId="4AA07C86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</w:tr>
      <w:tr w:rsidR="00B05C61" w14:paraId="3E3BDEA2" w14:textId="77777777" w:rsidTr="00B05C61">
        <w:trPr>
          <w:trHeight w:val="397"/>
        </w:trPr>
        <w:tc>
          <w:tcPr>
            <w:tcW w:w="406" w:type="dxa"/>
          </w:tcPr>
          <w:p w14:paraId="67FCFAAE" w14:textId="08FAF31B" w:rsidR="00B05C61" w:rsidRPr="00601875" w:rsidRDefault="00B05C61" w:rsidP="00B05C61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9</w:t>
            </w:r>
          </w:p>
        </w:tc>
        <w:tc>
          <w:tcPr>
            <w:tcW w:w="898" w:type="dxa"/>
          </w:tcPr>
          <w:p w14:paraId="6F29D800" w14:textId="77777777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80" w:type="dxa"/>
          </w:tcPr>
          <w:p w14:paraId="33505C55" w14:textId="77777777" w:rsidR="00B05C61" w:rsidRDefault="00B05C61" w:rsidP="00B05C6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74" w:type="dxa"/>
          </w:tcPr>
          <w:p w14:paraId="2CF2E4C0" w14:textId="77777777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73" w:type="dxa"/>
          </w:tcPr>
          <w:p w14:paraId="7D3E523E" w14:textId="77777777" w:rsidR="00B05C61" w:rsidRDefault="00B05C61" w:rsidP="00B05C6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64" w:type="dxa"/>
          </w:tcPr>
          <w:p w14:paraId="5AE61313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31" w:type="dxa"/>
          </w:tcPr>
          <w:p w14:paraId="4776B82A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92" w:type="dxa"/>
          </w:tcPr>
          <w:p w14:paraId="3083EB31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00" w:type="dxa"/>
          </w:tcPr>
          <w:p w14:paraId="4FE278A9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</w:tr>
      <w:tr w:rsidR="00B05C61" w14:paraId="0A844AEE" w14:textId="77777777" w:rsidTr="00B05C61">
        <w:trPr>
          <w:trHeight w:val="397"/>
        </w:trPr>
        <w:tc>
          <w:tcPr>
            <w:tcW w:w="406" w:type="dxa"/>
          </w:tcPr>
          <w:p w14:paraId="18CA8758" w14:textId="0E1357E2" w:rsidR="00B05C61" w:rsidRPr="00601875" w:rsidRDefault="00B05C61" w:rsidP="00B05C61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10</w:t>
            </w:r>
          </w:p>
        </w:tc>
        <w:tc>
          <w:tcPr>
            <w:tcW w:w="898" w:type="dxa"/>
          </w:tcPr>
          <w:p w14:paraId="2CB6F7E3" w14:textId="77777777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80" w:type="dxa"/>
          </w:tcPr>
          <w:p w14:paraId="02508CCC" w14:textId="77777777" w:rsidR="00B05C61" w:rsidRDefault="00B05C61" w:rsidP="00B05C6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74" w:type="dxa"/>
          </w:tcPr>
          <w:p w14:paraId="67360C9A" w14:textId="77777777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73" w:type="dxa"/>
          </w:tcPr>
          <w:p w14:paraId="1F8E6D61" w14:textId="77777777" w:rsidR="00B05C61" w:rsidRDefault="00B05C61" w:rsidP="00B05C6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64" w:type="dxa"/>
          </w:tcPr>
          <w:p w14:paraId="3606EF44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31" w:type="dxa"/>
          </w:tcPr>
          <w:p w14:paraId="4315D30D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92" w:type="dxa"/>
          </w:tcPr>
          <w:p w14:paraId="374E8146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00" w:type="dxa"/>
          </w:tcPr>
          <w:p w14:paraId="59C23551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</w:tr>
      <w:tr w:rsidR="00B05C61" w14:paraId="4EA4F920" w14:textId="77777777" w:rsidTr="00B05C61">
        <w:trPr>
          <w:trHeight w:val="397"/>
        </w:trPr>
        <w:tc>
          <w:tcPr>
            <w:tcW w:w="406" w:type="dxa"/>
          </w:tcPr>
          <w:p w14:paraId="17878CA9" w14:textId="20CD4926" w:rsidR="00B05C61" w:rsidRPr="00601875" w:rsidRDefault="00B05C61" w:rsidP="00B05C61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11</w:t>
            </w:r>
          </w:p>
        </w:tc>
        <w:tc>
          <w:tcPr>
            <w:tcW w:w="898" w:type="dxa"/>
          </w:tcPr>
          <w:p w14:paraId="462BDE00" w14:textId="77777777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80" w:type="dxa"/>
          </w:tcPr>
          <w:p w14:paraId="1BF07F18" w14:textId="77777777" w:rsidR="00B05C61" w:rsidRDefault="00B05C61" w:rsidP="00B05C6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74" w:type="dxa"/>
          </w:tcPr>
          <w:p w14:paraId="74486E11" w14:textId="77777777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73" w:type="dxa"/>
          </w:tcPr>
          <w:p w14:paraId="19B384C7" w14:textId="77777777" w:rsidR="00B05C61" w:rsidRDefault="00B05C61" w:rsidP="00B05C6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64" w:type="dxa"/>
          </w:tcPr>
          <w:p w14:paraId="16F990D9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31" w:type="dxa"/>
          </w:tcPr>
          <w:p w14:paraId="7F36A467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92" w:type="dxa"/>
          </w:tcPr>
          <w:p w14:paraId="6E4DFFDF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00" w:type="dxa"/>
          </w:tcPr>
          <w:p w14:paraId="415E02FA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</w:tr>
      <w:tr w:rsidR="00B05C61" w14:paraId="504FC68D" w14:textId="77777777" w:rsidTr="00B05C61">
        <w:trPr>
          <w:trHeight w:val="397"/>
        </w:trPr>
        <w:tc>
          <w:tcPr>
            <w:tcW w:w="406" w:type="dxa"/>
          </w:tcPr>
          <w:p w14:paraId="50F304F5" w14:textId="74FF84FF" w:rsidR="00B05C61" w:rsidRPr="00601875" w:rsidRDefault="00B05C61" w:rsidP="00B05C61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12</w:t>
            </w:r>
          </w:p>
        </w:tc>
        <w:tc>
          <w:tcPr>
            <w:tcW w:w="898" w:type="dxa"/>
          </w:tcPr>
          <w:p w14:paraId="16120E5D" w14:textId="77777777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80" w:type="dxa"/>
          </w:tcPr>
          <w:p w14:paraId="4DBDB3B7" w14:textId="77777777" w:rsidR="00B05C61" w:rsidRDefault="00B05C61" w:rsidP="00B05C6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74" w:type="dxa"/>
          </w:tcPr>
          <w:p w14:paraId="01A45A96" w14:textId="77777777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73" w:type="dxa"/>
          </w:tcPr>
          <w:p w14:paraId="1933DD93" w14:textId="77777777" w:rsidR="00B05C61" w:rsidRDefault="00B05C61" w:rsidP="00B05C6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64" w:type="dxa"/>
          </w:tcPr>
          <w:p w14:paraId="75C802E7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31" w:type="dxa"/>
          </w:tcPr>
          <w:p w14:paraId="15244D99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92" w:type="dxa"/>
          </w:tcPr>
          <w:p w14:paraId="2CC19138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00" w:type="dxa"/>
          </w:tcPr>
          <w:p w14:paraId="18ECD262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</w:tr>
      <w:tr w:rsidR="00B05C61" w14:paraId="75614289" w14:textId="77777777" w:rsidTr="00B05C61">
        <w:trPr>
          <w:trHeight w:val="397"/>
        </w:trPr>
        <w:tc>
          <w:tcPr>
            <w:tcW w:w="406" w:type="dxa"/>
          </w:tcPr>
          <w:p w14:paraId="0EB05A00" w14:textId="103AF5C2" w:rsidR="00B05C61" w:rsidRPr="00601875" w:rsidRDefault="00B05C61" w:rsidP="00B05C61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13</w:t>
            </w:r>
          </w:p>
        </w:tc>
        <w:tc>
          <w:tcPr>
            <w:tcW w:w="898" w:type="dxa"/>
          </w:tcPr>
          <w:p w14:paraId="1E797D01" w14:textId="77777777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80" w:type="dxa"/>
          </w:tcPr>
          <w:p w14:paraId="35BD6263" w14:textId="77777777" w:rsidR="00B05C61" w:rsidRDefault="00B05C61" w:rsidP="00B05C6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74" w:type="dxa"/>
          </w:tcPr>
          <w:p w14:paraId="3D742D55" w14:textId="77777777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73" w:type="dxa"/>
          </w:tcPr>
          <w:p w14:paraId="2CFBE6A7" w14:textId="77777777" w:rsidR="00B05C61" w:rsidRDefault="00B05C61" w:rsidP="00B05C6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64" w:type="dxa"/>
          </w:tcPr>
          <w:p w14:paraId="56CC672A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31" w:type="dxa"/>
          </w:tcPr>
          <w:p w14:paraId="7A9E8F92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92" w:type="dxa"/>
          </w:tcPr>
          <w:p w14:paraId="2FF6C1A9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00" w:type="dxa"/>
          </w:tcPr>
          <w:p w14:paraId="28704058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</w:tr>
      <w:tr w:rsidR="00B05C61" w14:paraId="5EEA343A" w14:textId="77777777" w:rsidTr="00B05C61">
        <w:trPr>
          <w:trHeight w:val="397"/>
        </w:trPr>
        <w:tc>
          <w:tcPr>
            <w:tcW w:w="406" w:type="dxa"/>
          </w:tcPr>
          <w:p w14:paraId="2CD07CD9" w14:textId="3CA1F1FF" w:rsidR="00B05C61" w:rsidRPr="00601875" w:rsidRDefault="00B05C61" w:rsidP="00B05C61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14</w:t>
            </w:r>
          </w:p>
        </w:tc>
        <w:tc>
          <w:tcPr>
            <w:tcW w:w="898" w:type="dxa"/>
          </w:tcPr>
          <w:p w14:paraId="5552681F" w14:textId="77777777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80" w:type="dxa"/>
          </w:tcPr>
          <w:p w14:paraId="55715E8D" w14:textId="77777777" w:rsidR="00B05C61" w:rsidRDefault="00B05C61" w:rsidP="00B05C6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74" w:type="dxa"/>
          </w:tcPr>
          <w:p w14:paraId="794539A3" w14:textId="77777777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73" w:type="dxa"/>
          </w:tcPr>
          <w:p w14:paraId="6FC10A10" w14:textId="77777777" w:rsidR="00B05C61" w:rsidRDefault="00B05C61" w:rsidP="00B05C6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64" w:type="dxa"/>
          </w:tcPr>
          <w:p w14:paraId="5BABFEB9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31" w:type="dxa"/>
          </w:tcPr>
          <w:p w14:paraId="7057E33C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92" w:type="dxa"/>
          </w:tcPr>
          <w:p w14:paraId="76B56171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00" w:type="dxa"/>
          </w:tcPr>
          <w:p w14:paraId="27681494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</w:tr>
      <w:tr w:rsidR="00B05C61" w14:paraId="59FAEEA7" w14:textId="77777777" w:rsidTr="00B05C61">
        <w:trPr>
          <w:trHeight w:val="397"/>
        </w:trPr>
        <w:tc>
          <w:tcPr>
            <w:tcW w:w="406" w:type="dxa"/>
          </w:tcPr>
          <w:p w14:paraId="1AF3F47F" w14:textId="0695ABBC" w:rsidR="00B05C61" w:rsidRPr="00601875" w:rsidRDefault="00B05C61" w:rsidP="00B05C61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15</w:t>
            </w:r>
          </w:p>
        </w:tc>
        <w:tc>
          <w:tcPr>
            <w:tcW w:w="898" w:type="dxa"/>
          </w:tcPr>
          <w:p w14:paraId="1BF776C5" w14:textId="77777777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80" w:type="dxa"/>
          </w:tcPr>
          <w:p w14:paraId="7F9413BE" w14:textId="77777777" w:rsidR="00B05C61" w:rsidRDefault="00B05C61" w:rsidP="00B05C6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74" w:type="dxa"/>
          </w:tcPr>
          <w:p w14:paraId="6EC6585B" w14:textId="77777777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73" w:type="dxa"/>
          </w:tcPr>
          <w:p w14:paraId="4A389079" w14:textId="77777777" w:rsidR="00B05C61" w:rsidRDefault="00B05C61" w:rsidP="00B05C6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64" w:type="dxa"/>
          </w:tcPr>
          <w:p w14:paraId="770B3DB5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31" w:type="dxa"/>
          </w:tcPr>
          <w:p w14:paraId="054B3B19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92" w:type="dxa"/>
          </w:tcPr>
          <w:p w14:paraId="3226E8C1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00" w:type="dxa"/>
          </w:tcPr>
          <w:p w14:paraId="19BBF035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</w:tr>
      <w:tr w:rsidR="00B05C61" w14:paraId="2A89B930" w14:textId="77777777" w:rsidTr="00B05C61">
        <w:trPr>
          <w:trHeight w:val="397"/>
        </w:trPr>
        <w:tc>
          <w:tcPr>
            <w:tcW w:w="406" w:type="dxa"/>
          </w:tcPr>
          <w:p w14:paraId="53E058A9" w14:textId="48DFEF1C" w:rsidR="00B05C61" w:rsidRPr="00601875" w:rsidRDefault="00B05C61" w:rsidP="00B05C61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898" w:type="dxa"/>
          </w:tcPr>
          <w:p w14:paraId="60B62B27" w14:textId="77777777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80" w:type="dxa"/>
          </w:tcPr>
          <w:p w14:paraId="47A25640" w14:textId="77777777" w:rsidR="00B05C61" w:rsidRDefault="00B05C61" w:rsidP="00B05C6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74" w:type="dxa"/>
          </w:tcPr>
          <w:p w14:paraId="39D3C259" w14:textId="77777777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73" w:type="dxa"/>
          </w:tcPr>
          <w:p w14:paraId="0BD395CB" w14:textId="77777777" w:rsidR="00B05C61" w:rsidRDefault="00B05C61" w:rsidP="00B05C6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64" w:type="dxa"/>
          </w:tcPr>
          <w:p w14:paraId="4F264ED5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31" w:type="dxa"/>
          </w:tcPr>
          <w:p w14:paraId="0BAB232A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92" w:type="dxa"/>
          </w:tcPr>
          <w:p w14:paraId="3F70B74F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00" w:type="dxa"/>
          </w:tcPr>
          <w:p w14:paraId="62351C40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</w:tr>
      <w:tr w:rsidR="00B05C61" w14:paraId="3C38F4D2" w14:textId="77777777" w:rsidTr="00B05C61">
        <w:trPr>
          <w:trHeight w:val="397"/>
        </w:trPr>
        <w:tc>
          <w:tcPr>
            <w:tcW w:w="406" w:type="dxa"/>
          </w:tcPr>
          <w:p w14:paraId="3F122F64" w14:textId="5774036C" w:rsidR="00B05C61" w:rsidRPr="00601875" w:rsidRDefault="00B05C61" w:rsidP="00B05C61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17</w:t>
            </w:r>
          </w:p>
        </w:tc>
        <w:tc>
          <w:tcPr>
            <w:tcW w:w="898" w:type="dxa"/>
          </w:tcPr>
          <w:p w14:paraId="37B0E3D9" w14:textId="77777777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80" w:type="dxa"/>
          </w:tcPr>
          <w:p w14:paraId="1821D17A" w14:textId="77777777" w:rsidR="00B05C61" w:rsidRDefault="00B05C61" w:rsidP="00B05C6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74" w:type="dxa"/>
          </w:tcPr>
          <w:p w14:paraId="646E0066" w14:textId="77777777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73" w:type="dxa"/>
          </w:tcPr>
          <w:p w14:paraId="6B12230B" w14:textId="77777777" w:rsidR="00B05C61" w:rsidRDefault="00B05C61" w:rsidP="00B05C6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64" w:type="dxa"/>
          </w:tcPr>
          <w:p w14:paraId="31D73C9B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31" w:type="dxa"/>
          </w:tcPr>
          <w:p w14:paraId="293CD775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92" w:type="dxa"/>
          </w:tcPr>
          <w:p w14:paraId="1E22727B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00" w:type="dxa"/>
          </w:tcPr>
          <w:p w14:paraId="2A8E9D65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</w:tr>
      <w:tr w:rsidR="00B05C61" w14:paraId="5C4F55B8" w14:textId="77777777" w:rsidTr="00B05C61">
        <w:trPr>
          <w:trHeight w:val="397"/>
        </w:trPr>
        <w:tc>
          <w:tcPr>
            <w:tcW w:w="406" w:type="dxa"/>
          </w:tcPr>
          <w:p w14:paraId="1C803940" w14:textId="501CF7A3" w:rsidR="00B05C61" w:rsidRPr="00601875" w:rsidRDefault="00B05C61" w:rsidP="00B05C61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18</w:t>
            </w:r>
          </w:p>
        </w:tc>
        <w:tc>
          <w:tcPr>
            <w:tcW w:w="898" w:type="dxa"/>
          </w:tcPr>
          <w:p w14:paraId="7E211AC5" w14:textId="77777777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80" w:type="dxa"/>
          </w:tcPr>
          <w:p w14:paraId="570D058E" w14:textId="77777777" w:rsidR="00B05C61" w:rsidRDefault="00B05C61" w:rsidP="00B05C6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74" w:type="dxa"/>
          </w:tcPr>
          <w:p w14:paraId="299AFA85" w14:textId="77777777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73" w:type="dxa"/>
          </w:tcPr>
          <w:p w14:paraId="3989834E" w14:textId="77777777" w:rsidR="00B05C61" w:rsidRDefault="00B05C61" w:rsidP="00B05C6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64" w:type="dxa"/>
          </w:tcPr>
          <w:p w14:paraId="6B7F09A5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31" w:type="dxa"/>
          </w:tcPr>
          <w:p w14:paraId="03A1F5A2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92" w:type="dxa"/>
          </w:tcPr>
          <w:p w14:paraId="7758F089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00" w:type="dxa"/>
          </w:tcPr>
          <w:p w14:paraId="2A10A9D0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</w:tr>
      <w:tr w:rsidR="00B05C61" w14:paraId="271399B8" w14:textId="77777777" w:rsidTr="00B05C61">
        <w:trPr>
          <w:trHeight w:val="397"/>
        </w:trPr>
        <w:tc>
          <w:tcPr>
            <w:tcW w:w="406" w:type="dxa"/>
          </w:tcPr>
          <w:p w14:paraId="33436D20" w14:textId="114E0F7F" w:rsidR="00B05C61" w:rsidRPr="00601875" w:rsidRDefault="00B05C61" w:rsidP="00B05C61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19</w:t>
            </w:r>
          </w:p>
        </w:tc>
        <w:tc>
          <w:tcPr>
            <w:tcW w:w="898" w:type="dxa"/>
          </w:tcPr>
          <w:p w14:paraId="3CBE437C" w14:textId="77777777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80" w:type="dxa"/>
          </w:tcPr>
          <w:p w14:paraId="6A2FC43C" w14:textId="77777777" w:rsidR="00B05C61" w:rsidRDefault="00B05C61" w:rsidP="00B05C6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74" w:type="dxa"/>
          </w:tcPr>
          <w:p w14:paraId="458829FB" w14:textId="77777777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73" w:type="dxa"/>
          </w:tcPr>
          <w:p w14:paraId="13BF6983" w14:textId="77777777" w:rsidR="00B05C61" w:rsidRDefault="00B05C61" w:rsidP="00B05C6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64" w:type="dxa"/>
          </w:tcPr>
          <w:p w14:paraId="313F8C93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31" w:type="dxa"/>
          </w:tcPr>
          <w:p w14:paraId="6E00AFE7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92" w:type="dxa"/>
          </w:tcPr>
          <w:p w14:paraId="2B691C38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00" w:type="dxa"/>
          </w:tcPr>
          <w:p w14:paraId="7A6C4803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</w:tr>
      <w:tr w:rsidR="00B05C61" w14:paraId="132E99E7" w14:textId="77777777" w:rsidTr="00B05C61">
        <w:trPr>
          <w:trHeight w:val="397"/>
        </w:trPr>
        <w:tc>
          <w:tcPr>
            <w:tcW w:w="406" w:type="dxa"/>
          </w:tcPr>
          <w:p w14:paraId="68C050C9" w14:textId="133D4C0D" w:rsidR="00B05C61" w:rsidRPr="00601875" w:rsidRDefault="00B05C61" w:rsidP="00B05C61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20</w:t>
            </w:r>
          </w:p>
        </w:tc>
        <w:tc>
          <w:tcPr>
            <w:tcW w:w="898" w:type="dxa"/>
          </w:tcPr>
          <w:p w14:paraId="34E82F73" w14:textId="77777777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80" w:type="dxa"/>
          </w:tcPr>
          <w:p w14:paraId="4A711A74" w14:textId="77777777" w:rsidR="00B05C61" w:rsidRDefault="00B05C61" w:rsidP="00B05C6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74" w:type="dxa"/>
          </w:tcPr>
          <w:p w14:paraId="7010BF83" w14:textId="77777777" w:rsidR="00B05C61" w:rsidRP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873" w:type="dxa"/>
          </w:tcPr>
          <w:p w14:paraId="4D8FE998" w14:textId="77777777" w:rsidR="00B05C61" w:rsidRDefault="00B05C61" w:rsidP="00B05C61">
            <w:pPr>
              <w:jc w:val="center"/>
              <w:rPr>
                <w:b/>
                <w:bCs/>
                <w:sz w:val="14"/>
                <w:szCs w:val="14"/>
              </w:rPr>
            </w:pPr>
          </w:p>
        </w:tc>
        <w:tc>
          <w:tcPr>
            <w:tcW w:w="964" w:type="dxa"/>
          </w:tcPr>
          <w:p w14:paraId="2501405D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31" w:type="dxa"/>
          </w:tcPr>
          <w:p w14:paraId="3C0F08F3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292" w:type="dxa"/>
          </w:tcPr>
          <w:p w14:paraId="27D731F6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  <w:tc>
          <w:tcPr>
            <w:tcW w:w="300" w:type="dxa"/>
          </w:tcPr>
          <w:p w14:paraId="05A4827D" w14:textId="77777777" w:rsidR="00B05C61" w:rsidRDefault="00B05C61" w:rsidP="00B05C61">
            <w:pPr>
              <w:rPr>
                <w:b/>
                <w:bCs/>
                <w:sz w:val="14"/>
                <w:szCs w:val="14"/>
              </w:rPr>
            </w:pPr>
          </w:p>
        </w:tc>
      </w:tr>
    </w:tbl>
    <w:p w14:paraId="49EEE3F2" w14:textId="77777777" w:rsidR="00601875" w:rsidRPr="00601875" w:rsidRDefault="00601875" w:rsidP="00601875">
      <w:pPr>
        <w:rPr>
          <w:b/>
          <w:bCs/>
          <w:sz w:val="18"/>
          <w:szCs w:val="18"/>
        </w:rPr>
      </w:pPr>
    </w:p>
    <w:sectPr w:rsidR="00601875" w:rsidRPr="00601875" w:rsidSect="001C660F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268" w:right="1134" w:bottom="226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F2F9ED" w14:textId="77777777" w:rsidR="00601875" w:rsidRDefault="00601875" w:rsidP="001C660F">
      <w:pPr>
        <w:spacing w:after="0" w:line="240" w:lineRule="auto"/>
      </w:pPr>
      <w:r>
        <w:separator/>
      </w:r>
    </w:p>
  </w:endnote>
  <w:endnote w:type="continuationSeparator" w:id="0">
    <w:p w14:paraId="4D98226F" w14:textId="77777777" w:rsidR="00601875" w:rsidRDefault="00601875" w:rsidP="001C66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41E0FF" w14:textId="77777777" w:rsidR="001C660F" w:rsidRDefault="001C660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E2D87A" w14:textId="77777777" w:rsidR="001C660F" w:rsidRDefault="001C660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59686D" w14:textId="77777777" w:rsidR="001C660F" w:rsidRDefault="001C660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FBE3CF" w14:textId="77777777" w:rsidR="00601875" w:rsidRDefault="00601875" w:rsidP="001C660F">
      <w:pPr>
        <w:spacing w:after="0" w:line="240" w:lineRule="auto"/>
      </w:pPr>
      <w:r>
        <w:separator/>
      </w:r>
    </w:p>
  </w:footnote>
  <w:footnote w:type="continuationSeparator" w:id="0">
    <w:p w14:paraId="7E917985" w14:textId="77777777" w:rsidR="00601875" w:rsidRDefault="00601875" w:rsidP="001C66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BD83E8" w14:textId="77777777" w:rsidR="001C660F" w:rsidRDefault="00B05C61">
    <w:pPr>
      <w:pStyle w:val="Encabezado"/>
    </w:pPr>
    <w:r>
      <w:rPr>
        <w:noProof/>
      </w:rPr>
      <w:pict w14:anchorId="4C8BBB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5367641" o:spid="_x0000_s1029" type="#_x0000_t75" style="position:absolute;margin-left:0;margin-top:0;width:558.55pt;height:791.35pt;z-index:-251657216;mso-position-horizontal:center;mso-position-horizontal-relative:margin;mso-position-vertical:center;mso-position-vertical-relative:margin" o:allowincell="f">
          <v:imagedata r:id="rId1" o:title="Imagen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50FE96" w14:textId="77777777" w:rsidR="001C660F" w:rsidRDefault="00B05C61">
    <w:pPr>
      <w:pStyle w:val="Encabezado"/>
    </w:pPr>
    <w:r>
      <w:rPr>
        <w:noProof/>
      </w:rPr>
      <w:pict w14:anchorId="27A7DB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5367642" o:spid="_x0000_s1030" type="#_x0000_t75" style="position:absolute;margin-left:0;margin-top:0;width:558.55pt;height:791.35pt;z-index:-251656192;mso-position-horizontal:center;mso-position-horizontal-relative:margin;mso-position-vertical:center;mso-position-vertical-relative:margin" o:allowincell="f">
          <v:imagedata r:id="rId1" o:title="Imagen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1EA745" w14:textId="77777777" w:rsidR="001C660F" w:rsidRDefault="00B05C61">
    <w:pPr>
      <w:pStyle w:val="Encabezado"/>
    </w:pPr>
    <w:r>
      <w:rPr>
        <w:noProof/>
      </w:rPr>
      <w:pict w14:anchorId="6D98F8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05367640" o:spid="_x0000_s1028" type="#_x0000_t75" style="position:absolute;margin-left:0;margin-top:0;width:558.55pt;height:791.35pt;z-index:-251658240;mso-position-horizontal:center;mso-position-horizontal-relative:margin;mso-position-vertical:center;mso-position-vertical-relative:margin" o:allowincell="f">
          <v:imagedata r:id="rId1" o:title="Imagen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875"/>
    <w:rsid w:val="0016402A"/>
    <w:rsid w:val="001C660F"/>
    <w:rsid w:val="00491D13"/>
    <w:rsid w:val="005702EF"/>
    <w:rsid w:val="00601875"/>
    <w:rsid w:val="0079565C"/>
    <w:rsid w:val="007E0AB7"/>
    <w:rsid w:val="008B4129"/>
    <w:rsid w:val="00A55226"/>
    <w:rsid w:val="00B05C61"/>
    <w:rsid w:val="00BF639A"/>
    <w:rsid w:val="00D800FF"/>
    <w:rsid w:val="00FD6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A96B2D"/>
  <w15:chartTrackingRefBased/>
  <w15:docId w15:val="{3D84D710-C2C3-4AD0-9BF5-9550F11889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C660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C660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C660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C660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C660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1C660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C660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C660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C660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C660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C660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C660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C660F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C660F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1C660F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C660F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C660F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C660F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1C660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1C660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1C660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1C660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1C660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1C660F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1C660F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1C660F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1C660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1C660F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1C660F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1C66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660F"/>
  </w:style>
  <w:style w:type="paragraph" w:styleId="Piedepgina">
    <w:name w:val="footer"/>
    <w:basedOn w:val="Normal"/>
    <w:link w:val="PiedepginaCar"/>
    <w:uiPriority w:val="99"/>
    <w:unhideWhenUsed/>
    <w:rsid w:val="001C66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660F"/>
  </w:style>
  <w:style w:type="table" w:styleId="Tablaconcuadrcula">
    <w:name w:val="Table Grid"/>
    <w:basedOn w:val="Tablanormal"/>
    <w:uiPriority w:val="39"/>
    <w:rsid w:val="006018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mas\OneDrive%20-%20Federaci&#243;n%20Madrile&#241;a%20de%20Tenis%20de%20Mesa%20(1)\FEDMADTMactual\Formatos\Plantilla%20Documento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E949E2-CA6C-4852-97B8-3640E5FD7B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Documento.dotx</Template>
  <TotalTime>17</TotalTime>
  <Pages>1</Pages>
  <Words>76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tomas</dc:creator>
  <cp:keywords/>
  <dc:description/>
  <cp:lastModifiedBy>Tomás Ruiz Quesada</cp:lastModifiedBy>
  <cp:revision>1</cp:revision>
  <cp:lastPrinted>2024-07-09T11:32:00Z</cp:lastPrinted>
  <dcterms:created xsi:type="dcterms:W3CDTF">2025-12-04T12:42:00Z</dcterms:created>
  <dcterms:modified xsi:type="dcterms:W3CDTF">2025-12-04T12:59:00Z</dcterms:modified>
</cp:coreProperties>
</file>